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0240" w14:textId="69BFCD04" w:rsidR="008507D6" w:rsidRPr="0012634E" w:rsidRDefault="005F7870" w:rsidP="005F7870">
      <w:pPr>
        <w:jc w:val="center"/>
        <w:rPr>
          <w:b/>
          <w:bCs/>
        </w:rPr>
      </w:pPr>
      <w:r w:rsidRPr="0012634E">
        <w:rPr>
          <w:b/>
          <w:bCs/>
        </w:rPr>
        <w:t xml:space="preserve">MINUTES OF COMMITTEE MEETING HELD ON MONDAY </w:t>
      </w:r>
      <w:r w:rsidR="00DA538C" w:rsidRPr="0012634E">
        <w:rPr>
          <w:b/>
          <w:bCs/>
        </w:rPr>
        <w:t>23</w:t>
      </w:r>
      <w:r w:rsidR="00DA538C" w:rsidRPr="0012634E">
        <w:rPr>
          <w:b/>
          <w:bCs/>
          <w:vertAlign w:val="superscript"/>
        </w:rPr>
        <w:t>rd</w:t>
      </w:r>
      <w:r w:rsidR="00DA538C" w:rsidRPr="0012634E">
        <w:rPr>
          <w:b/>
          <w:bCs/>
        </w:rPr>
        <w:t xml:space="preserve"> July 2026</w:t>
      </w:r>
    </w:p>
    <w:p w14:paraId="05313193" w14:textId="77777777" w:rsidR="00DA538C" w:rsidRDefault="00DA538C" w:rsidP="005F7870">
      <w:pPr>
        <w:jc w:val="center"/>
      </w:pPr>
    </w:p>
    <w:p w14:paraId="11D8988D" w14:textId="0E60E5A8" w:rsidR="00DA538C" w:rsidRPr="00CD772E" w:rsidRDefault="0012634E" w:rsidP="00DA538C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1.</w:t>
      </w:r>
      <w:r w:rsidR="00DA538C" w:rsidRPr="00CD772E">
        <w:rPr>
          <w:b/>
          <w:bCs/>
          <w:sz w:val="24"/>
          <w:szCs w:val="24"/>
        </w:rPr>
        <w:t>PRESENT</w:t>
      </w:r>
      <w:r w:rsidR="00DA538C" w:rsidRPr="00CD772E">
        <w:rPr>
          <w:sz w:val="24"/>
          <w:szCs w:val="24"/>
        </w:rPr>
        <w:t xml:space="preserve">: </w:t>
      </w:r>
      <w:r w:rsidR="006E029C" w:rsidRPr="00CD772E">
        <w:rPr>
          <w:sz w:val="24"/>
          <w:szCs w:val="24"/>
        </w:rPr>
        <w:t xml:space="preserve">Jan King (Chair) </w:t>
      </w:r>
      <w:r w:rsidR="00D4027A" w:rsidRPr="00CD772E">
        <w:rPr>
          <w:sz w:val="24"/>
          <w:szCs w:val="24"/>
        </w:rPr>
        <w:t>,</w:t>
      </w:r>
      <w:r w:rsidR="006E029C" w:rsidRPr="00CD772E">
        <w:rPr>
          <w:sz w:val="24"/>
          <w:szCs w:val="24"/>
        </w:rPr>
        <w:t xml:space="preserve"> Liz</w:t>
      </w:r>
      <w:r w:rsidR="00D4027A" w:rsidRPr="00CD772E">
        <w:rPr>
          <w:sz w:val="24"/>
          <w:szCs w:val="24"/>
        </w:rPr>
        <w:t xml:space="preserve"> Sweeting (Treasurer), </w:t>
      </w:r>
      <w:r w:rsidR="00987CB4">
        <w:rPr>
          <w:sz w:val="24"/>
          <w:szCs w:val="24"/>
        </w:rPr>
        <w:t xml:space="preserve">Iris Chown, </w:t>
      </w:r>
      <w:r w:rsidR="00DA538C" w:rsidRPr="00CD772E">
        <w:rPr>
          <w:sz w:val="24"/>
          <w:szCs w:val="24"/>
        </w:rPr>
        <w:t xml:space="preserve"> Lin</w:t>
      </w:r>
      <w:r w:rsidR="00D4027A" w:rsidRPr="00CD772E">
        <w:rPr>
          <w:sz w:val="24"/>
          <w:szCs w:val="24"/>
        </w:rPr>
        <w:t xml:space="preserve"> Deeley (Secretary), </w:t>
      </w:r>
      <w:r w:rsidR="00DA538C" w:rsidRPr="00CD772E">
        <w:rPr>
          <w:sz w:val="24"/>
          <w:szCs w:val="24"/>
        </w:rPr>
        <w:t xml:space="preserve"> </w:t>
      </w:r>
      <w:r w:rsidR="00D4027A" w:rsidRPr="00CD772E">
        <w:rPr>
          <w:sz w:val="24"/>
          <w:szCs w:val="24"/>
        </w:rPr>
        <w:t>Margaret</w:t>
      </w:r>
      <w:r w:rsidR="00DA538C" w:rsidRPr="00CD772E">
        <w:rPr>
          <w:sz w:val="24"/>
          <w:szCs w:val="24"/>
        </w:rPr>
        <w:t xml:space="preserve"> </w:t>
      </w:r>
      <w:r w:rsidR="00D4027A" w:rsidRPr="00CD772E">
        <w:rPr>
          <w:sz w:val="24"/>
          <w:szCs w:val="24"/>
        </w:rPr>
        <w:t xml:space="preserve">Gover, </w:t>
      </w:r>
      <w:r w:rsidR="00DA538C" w:rsidRPr="00CD772E">
        <w:rPr>
          <w:sz w:val="24"/>
          <w:szCs w:val="24"/>
        </w:rPr>
        <w:t>Rebecca</w:t>
      </w:r>
      <w:r w:rsidR="00AC556C" w:rsidRPr="00CD772E">
        <w:rPr>
          <w:sz w:val="24"/>
          <w:szCs w:val="24"/>
        </w:rPr>
        <w:t xml:space="preserve"> Beautyman (Manager), </w:t>
      </w:r>
      <w:r w:rsidR="00DA538C" w:rsidRPr="00CD772E">
        <w:rPr>
          <w:sz w:val="24"/>
          <w:szCs w:val="24"/>
        </w:rPr>
        <w:t xml:space="preserve"> </w:t>
      </w:r>
      <w:r w:rsidR="00AC556C" w:rsidRPr="00CD772E">
        <w:rPr>
          <w:sz w:val="24"/>
          <w:szCs w:val="24"/>
        </w:rPr>
        <w:t>Lubna</w:t>
      </w:r>
      <w:r w:rsidR="00A845B1" w:rsidRPr="00CD772E">
        <w:rPr>
          <w:sz w:val="24"/>
          <w:szCs w:val="24"/>
        </w:rPr>
        <w:t xml:space="preserve"> Kirby, </w:t>
      </w:r>
      <w:r w:rsidR="00DA538C" w:rsidRPr="00CD772E">
        <w:rPr>
          <w:sz w:val="24"/>
          <w:szCs w:val="24"/>
        </w:rPr>
        <w:t xml:space="preserve"> Rachel </w:t>
      </w:r>
      <w:r w:rsidR="00A845B1" w:rsidRPr="00CD772E">
        <w:rPr>
          <w:sz w:val="24"/>
          <w:szCs w:val="24"/>
        </w:rPr>
        <w:t xml:space="preserve">Tolhurst, </w:t>
      </w:r>
      <w:r w:rsidR="00B67283">
        <w:rPr>
          <w:sz w:val="24"/>
          <w:szCs w:val="24"/>
        </w:rPr>
        <w:t xml:space="preserve">Gaynor </w:t>
      </w:r>
      <w:r w:rsidR="000941AD">
        <w:rPr>
          <w:sz w:val="24"/>
          <w:szCs w:val="24"/>
        </w:rPr>
        <w:t>Underhill, Ma</w:t>
      </w:r>
      <w:r w:rsidR="00DA538C" w:rsidRPr="00CD772E">
        <w:rPr>
          <w:sz w:val="24"/>
          <w:szCs w:val="24"/>
        </w:rPr>
        <w:t>rtin</w:t>
      </w:r>
      <w:r w:rsidR="00A845B1" w:rsidRPr="00CD772E">
        <w:rPr>
          <w:sz w:val="24"/>
          <w:szCs w:val="24"/>
        </w:rPr>
        <w:t xml:space="preserve"> Peat, </w:t>
      </w:r>
      <w:r w:rsidR="00DA538C" w:rsidRPr="00CD772E">
        <w:rPr>
          <w:sz w:val="24"/>
          <w:szCs w:val="24"/>
        </w:rPr>
        <w:t xml:space="preserve"> </w:t>
      </w:r>
      <w:r w:rsidR="000941AD">
        <w:rPr>
          <w:sz w:val="24"/>
          <w:szCs w:val="24"/>
        </w:rPr>
        <w:t>Alan Prime</w:t>
      </w:r>
    </w:p>
    <w:p w14:paraId="4892D402" w14:textId="42BC35F3" w:rsidR="00DA538C" w:rsidRPr="00CD772E" w:rsidRDefault="008F7585" w:rsidP="00DA538C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2.</w:t>
      </w:r>
      <w:r w:rsidR="00DA538C" w:rsidRPr="00CD772E">
        <w:rPr>
          <w:b/>
          <w:bCs/>
          <w:sz w:val="24"/>
          <w:szCs w:val="24"/>
        </w:rPr>
        <w:t>APOLO</w:t>
      </w:r>
      <w:r w:rsidR="00E16C38" w:rsidRPr="00CD772E">
        <w:rPr>
          <w:b/>
          <w:bCs/>
          <w:sz w:val="24"/>
          <w:szCs w:val="24"/>
        </w:rPr>
        <w:t>G</w:t>
      </w:r>
      <w:r w:rsidR="00DA538C" w:rsidRPr="00CD772E">
        <w:rPr>
          <w:b/>
          <w:bCs/>
          <w:sz w:val="24"/>
          <w:szCs w:val="24"/>
        </w:rPr>
        <w:t>IES:</w:t>
      </w:r>
      <w:r w:rsidR="00DA538C" w:rsidRPr="00CD772E">
        <w:rPr>
          <w:sz w:val="24"/>
          <w:szCs w:val="24"/>
        </w:rPr>
        <w:t xml:space="preserve"> Peter</w:t>
      </w:r>
      <w:r w:rsidR="001A6FDE" w:rsidRPr="00CD772E">
        <w:rPr>
          <w:sz w:val="24"/>
          <w:szCs w:val="24"/>
        </w:rPr>
        <w:t xml:space="preserve"> </w:t>
      </w:r>
      <w:proofErr w:type="gramStart"/>
      <w:r w:rsidR="001A6FDE" w:rsidRPr="00CD772E">
        <w:rPr>
          <w:sz w:val="24"/>
          <w:szCs w:val="24"/>
        </w:rPr>
        <w:t xml:space="preserve">Brown, </w:t>
      </w:r>
      <w:r w:rsidR="00DA538C" w:rsidRPr="00CD772E">
        <w:rPr>
          <w:sz w:val="24"/>
          <w:szCs w:val="24"/>
        </w:rPr>
        <w:t xml:space="preserve"> Barbara</w:t>
      </w:r>
      <w:proofErr w:type="gramEnd"/>
      <w:r w:rsidR="00DA538C" w:rsidRPr="00CD772E">
        <w:rPr>
          <w:sz w:val="24"/>
          <w:szCs w:val="24"/>
        </w:rPr>
        <w:t xml:space="preserve"> </w:t>
      </w:r>
      <w:r w:rsidR="001A6FDE" w:rsidRPr="00CD772E">
        <w:rPr>
          <w:sz w:val="24"/>
          <w:szCs w:val="24"/>
        </w:rPr>
        <w:t>Williams, Brenda P</w:t>
      </w:r>
      <w:r w:rsidR="00AB73C9" w:rsidRPr="00CD772E">
        <w:rPr>
          <w:sz w:val="24"/>
          <w:szCs w:val="24"/>
        </w:rPr>
        <w:t>icknell</w:t>
      </w:r>
    </w:p>
    <w:p w14:paraId="12599FCA" w14:textId="77777777" w:rsidR="005059B4" w:rsidRPr="00CD772E" w:rsidRDefault="008F7585" w:rsidP="00DA538C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3. </w:t>
      </w:r>
      <w:r w:rsidR="005059B4" w:rsidRPr="00CD772E">
        <w:rPr>
          <w:b/>
          <w:bCs/>
          <w:sz w:val="24"/>
          <w:szCs w:val="24"/>
        </w:rPr>
        <w:t xml:space="preserve">WELCOME:  </w:t>
      </w:r>
      <w:r w:rsidR="005059B4" w:rsidRPr="00CD772E">
        <w:rPr>
          <w:sz w:val="24"/>
          <w:szCs w:val="24"/>
        </w:rPr>
        <w:t>Jan welcomed everyone to the meeting including two new committee members – Lubna and Rachel.</w:t>
      </w:r>
    </w:p>
    <w:p w14:paraId="7AF349F9" w14:textId="5F4A99E6" w:rsidR="00DA538C" w:rsidRPr="00CD772E" w:rsidRDefault="00397AEC" w:rsidP="00DA538C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4. MINUTES OF THE LAST MEETING – </w:t>
      </w:r>
      <w:r w:rsidRPr="00CD772E">
        <w:rPr>
          <w:sz w:val="24"/>
          <w:szCs w:val="24"/>
        </w:rPr>
        <w:t>were agreed as a true record and signed.</w:t>
      </w:r>
    </w:p>
    <w:p w14:paraId="3C188B43" w14:textId="77777777" w:rsidR="00F57F42" w:rsidRPr="00CD772E" w:rsidRDefault="00397AEC" w:rsidP="009B10A0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5.</w:t>
      </w:r>
      <w:r w:rsidR="00DA538C" w:rsidRPr="00CD772E">
        <w:rPr>
          <w:b/>
          <w:bCs/>
          <w:sz w:val="24"/>
          <w:szCs w:val="24"/>
        </w:rPr>
        <w:t>MATTERS ARISING</w:t>
      </w:r>
      <w:r w:rsidR="00DA538C" w:rsidRPr="00CD772E">
        <w:rPr>
          <w:sz w:val="24"/>
          <w:szCs w:val="24"/>
        </w:rPr>
        <w:t>:</w:t>
      </w:r>
      <w:r w:rsidR="00E660EE" w:rsidRPr="00CD772E">
        <w:rPr>
          <w:sz w:val="24"/>
          <w:szCs w:val="24"/>
        </w:rPr>
        <w:t xml:space="preserve">  </w:t>
      </w:r>
      <w:proofErr w:type="spellStart"/>
      <w:r w:rsidR="002543F4" w:rsidRPr="00CD772E">
        <w:rPr>
          <w:sz w:val="24"/>
          <w:szCs w:val="24"/>
        </w:rPr>
        <w:t>i</w:t>
      </w:r>
      <w:proofErr w:type="spellEnd"/>
      <w:r w:rsidR="002543F4" w:rsidRPr="00CD772E">
        <w:rPr>
          <w:sz w:val="24"/>
          <w:szCs w:val="24"/>
        </w:rPr>
        <w:t xml:space="preserve">) </w:t>
      </w:r>
      <w:r w:rsidR="00E660EE" w:rsidRPr="00CD772E">
        <w:rPr>
          <w:sz w:val="24"/>
          <w:szCs w:val="24"/>
        </w:rPr>
        <w:t xml:space="preserve">Large tablecloths laundering – </w:t>
      </w:r>
      <w:r w:rsidR="002543F4" w:rsidRPr="00CD772E">
        <w:rPr>
          <w:sz w:val="24"/>
          <w:szCs w:val="24"/>
        </w:rPr>
        <w:t xml:space="preserve">it was not possible to find a </w:t>
      </w:r>
      <w:r w:rsidR="00A85E04" w:rsidRPr="00CD772E">
        <w:rPr>
          <w:sz w:val="24"/>
          <w:szCs w:val="24"/>
        </w:rPr>
        <w:t xml:space="preserve">laundering serve so Jan kindly cleaned and ironed them on this occasion. </w:t>
      </w:r>
      <w:r w:rsidR="00E660EE" w:rsidRPr="00CD772E">
        <w:rPr>
          <w:sz w:val="24"/>
          <w:szCs w:val="24"/>
        </w:rPr>
        <w:t xml:space="preserve">Jan has </w:t>
      </w:r>
      <w:r w:rsidR="00A85E04" w:rsidRPr="00CD772E">
        <w:rPr>
          <w:sz w:val="24"/>
          <w:szCs w:val="24"/>
        </w:rPr>
        <w:t xml:space="preserve">since </w:t>
      </w:r>
      <w:r w:rsidR="00E660EE" w:rsidRPr="00CD772E">
        <w:rPr>
          <w:sz w:val="24"/>
          <w:szCs w:val="24"/>
        </w:rPr>
        <w:t xml:space="preserve">found </w:t>
      </w:r>
      <w:r w:rsidR="00A85E04" w:rsidRPr="00CD772E">
        <w:rPr>
          <w:sz w:val="24"/>
          <w:szCs w:val="24"/>
        </w:rPr>
        <w:t xml:space="preserve">someone who may be </w:t>
      </w:r>
      <w:r w:rsidR="000B0C6C" w:rsidRPr="00CD772E">
        <w:rPr>
          <w:sz w:val="24"/>
          <w:szCs w:val="24"/>
        </w:rPr>
        <w:t>able to help in the future.</w:t>
      </w:r>
    </w:p>
    <w:p w14:paraId="120F5F50" w14:textId="55D066D5" w:rsidR="00E16C38" w:rsidRPr="00CD772E" w:rsidRDefault="00F57F42" w:rsidP="009B10A0">
      <w:pPr>
        <w:rPr>
          <w:sz w:val="24"/>
          <w:szCs w:val="24"/>
        </w:rPr>
      </w:pPr>
      <w:r w:rsidRPr="00CD772E">
        <w:rPr>
          <w:sz w:val="24"/>
          <w:szCs w:val="24"/>
        </w:rPr>
        <w:t xml:space="preserve">ii) POP-IN </w:t>
      </w:r>
      <w:r w:rsidR="00E16C38" w:rsidRPr="00CD772E">
        <w:rPr>
          <w:b/>
          <w:bCs/>
          <w:sz w:val="24"/>
          <w:szCs w:val="24"/>
        </w:rPr>
        <w:t xml:space="preserve"> </w:t>
      </w:r>
      <w:r w:rsidR="00E660EE" w:rsidRPr="00CD772E">
        <w:rPr>
          <w:sz w:val="24"/>
          <w:szCs w:val="24"/>
        </w:rPr>
        <w:t xml:space="preserve"> Iris</w:t>
      </w:r>
      <w:r w:rsidR="00E16C38" w:rsidRPr="00CD772E">
        <w:rPr>
          <w:sz w:val="24"/>
          <w:szCs w:val="24"/>
        </w:rPr>
        <w:t xml:space="preserve"> agreed to be the email link for POP-IN and to be sent the keycode.</w:t>
      </w:r>
      <w:r w:rsidR="00E660EE" w:rsidRPr="00CD772E">
        <w:rPr>
          <w:sz w:val="24"/>
          <w:szCs w:val="24"/>
        </w:rPr>
        <w:t xml:space="preserve"> </w:t>
      </w:r>
    </w:p>
    <w:p w14:paraId="3D69FE73" w14:textId="5DC07CFE" w:rsidR="00E660EE" w:rsidRPr="00CD772E" w:rsidRDefault="008A19C2" w:rsidP="00DA538C">
      <w:pPr>
        <w:rPr>
          <w:sz w:val="24"/>
          <w:szCs w:val="24"/>
        </w:rPr>
      </w:pPr>
      <w:r w:rsidRPr="00CD772E">
        <w:rPr>
          <w:sz w:val="24"/>
          <w:szCs w:val="24"/>
        </w:rPr>
        <w:t>iii)</w:t>
      </w:r>
      <w:r w:rsidR="00E660EE" w:rsidRPr="00CD772E">
        <w:rPr>
          <w:sz w:val="24"/>
          <w:szCs w:val="24"/>
        </w:rPr>
        <w:t xml:space="preserve"> Printer </w:t>
      </w:r>
      <w:r w:rsidRPr="00CD772E">
        <w:rPr>
          <w:sz w:val="24"/>
          <w:szCs w:val="24"/>
        </w:rPr>
        <w:t xml:space="preserve">– remains </w:t>
      </w:r>
      <w:r w:rsidR="00E660EE" w:rsidRPr="00CD772E">
        <w:rPr>
          <w:sz w:val="24"/>
          <w:szCs w:val="24"/>
        </w:rPr>
        <w:t>outstanding.</w:t>
      </w:r>
    </w:p>
    <w:p w14:paraId="416CC53C" w14:textId="1DC26ECB" w:rsidR="00E660EE" w:rsidRPr="00CD772E" w:rsidRDefault="00323CFF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6. M</w:t>
      </w:r>
      <w:r w:rsidR="00695B90" w:rsidRPr="00CD772E">
        <w:rPr>
          <w:b/>
          <w:bCs/>
          <w:sz w:val="24"/>
          <w:szCs w:val="24"/>
        </w:rPr>
        <w:t>ANAGERS REPORT</w:t>
      </w:r>
      <w:r w:rsidRPr="00CD772E">
        <w:rPr>
          <w:b/>
          <w:bCs/>
          <w:sz w:val="24"/>
          <w:szCs w:val="24"/>
        </w:rPr>
        <w:t xml:space="preserve">: </w:t>
      </w:r>
      <w:r w:rsidR="00E660EE" w:rsidRPr="00CD772E">
        <w:rPr>
          <w:sz w:val="24"/>
          <w:szCs w:val="24"/>
        </w:rPr>
        <w:t xml:space="preserve"> </w:t>
      </w:r>
      <w:r w:rsidR="00004661" w:rsidRPr="00CD772E">
        <w:rPr>
          <w:b/>
          <w:bCs/>
          <w:sz w:val="24"/>
          <w:szCs w:val="24"/>
        </w:rPr>
        <w:t xml:space="preserve"> </w:t>
      </w:r>
      <w:r w:rsidR="00004661" w:rsidRPr="00CD772E">
        <w:rPr>
          <w:sz w:val="24"/>
          <w:szCs w:val="24"/>
        </w:rPr>
        <w:t xml:space="preserve">Rebecca reported that the mobile phone was becoming increasingly unreliable. Requested a new phone but does not need a smart phone. Discussed at meeting and agreed.  Value of phone </w:t>
      </w:r>
      <w:r w:rsidR="00947F6D" w:rsidRPr="00CD772E">
        <w:rPr>
          <w:sz w:val="24"/>
          <w:szCs w:val="24"/>
        </w:rPr>
        <w:t>to be confirmed.</w:t>
      </w:r>
    </w:p>
    <w:p w14:paraId="04923438" w14:textId="2C827E32" w:rsidR="00E660EE" w:rsidRPr="00CD772E" w:rsidRDefault="00FF68D8" w:rsidP="00E660EE">
      <w:pPr>
        <w:rPr>
          <w:sz w:val="24"/>
          <w:szCs w:val="24"/>
        </w:rPr>
      </w:pPr>
      <w:proofErr w:type="spellStart"/>
      <w:r w:rsidRPr="00CD772E">
        <w:rPr>
          <w:sz w:val="24"/>
          <w:szCs w:val="24"/>
        </w:rPr>
        <w:t>i</w:t>
      </w:r>
      <w:proofErr w:type="spellEnd"/>
      <w:r w:rsidRPr="00CD772E">
        <w:rPr>
          <w:b/>
          <w:bCs/>
          <w:sz w:val="24"/>
          <w:szCs w:val="24"/>
        </w:rPr>
        <w:t xml:space="preserve">) </w:t>
      </w:r>
      <w:r w:rsidR="00947F6D" w:rsidRPr="00CD772E">
        <w:rPr>
          <w:b/>
          <w:bCs/>
          <w:sz w:val="24"/>
          <w:szCs w:val="24"/>
        </w:rPr>
        <w:t>Hall Closure</w:t>
      </w:r>
      <w:r w:rsidR="00947F6D" w:rsidRPr="00CD772E">
        <w:rPr>
          <w:sz w:val="24"/>
          <w:szCs w:val="24"/>
        </w:rPr>
        <w:t>:</w:t>
      </w:r>
      <w:r w:rsidR="00F57F42" w:rsidRPr="00CD772E">
        <w:rPr>
          <w:b/>
          <w:bCs/>
          <w:sz w:val="24"/>
          <w:szCs w:val="24"/>
          <w:u w:val="single"/>
        </w:rPr>
        <w:t xml:space="preserve"> </w:t>
      </w:r>
      <w:r w:rsidR="00F57F42" w:rsidRPr="00CD772E">
        <w:rPr>
          <w:sz w:val="24"/>
          <w:szCs w:val="24"/>
        </w:rPr>
        <w:t xml:space="preserve"> Rebecca </w:t>
      </w:r>
      <w:r w:rsidR="00C73659" w:rsidRPr="00CD772E">
        <w:rPr>
          <w:sz w:val="24"/>
          <w:szCs w:val="24"/>
        </w:rPr>
        <w:t xml:space="preserve">has a list of chores which will be available in the village hall </w:t>
      </w:r>
      <w:r w:rsidR="00F359CC" w:rsidRPr="00CD772E">
        <w:rPr>
          <w:sz w:val="24"/>
          <w:szCs w:val="24"/>
        </w:rPr>
        <w:t xml:space="preserve">during hall closure week. </w:t>
      </w:r>
      <w:r w:rsidRPr="00CD772E">
        <w:rPr>
          <w:sz w:val="24"/>
          <w:szCs w:val="24"/>
        </w:rPr>
        <w:t>Rebecca is waiting for</w:t>
      </w:r>
      <w:r w:rsidR="00867A30" w:rsidRPr="00CD772E">
        <w:rPr>
          <w:sz w:val="24"/>
          <w:szCs w:val="24"/>
        </w:rPr>
        <w:t xml:space="preserve"> full quotes from Paul with regards to fixing the trims on the beams in Chown Hall, or for the banding. </w:t>
      </w:r>
      <w:r w:rsidRPr="00CD772E">
        <w:rPr>
          <w:sz w:val="24"/>
          <w:szCs w:val="24"/>
        </w:rPr>
        <w:t xml:space="preserve"> They will be forwarded to the Committee for discussion. </w:t>
      </w:r>
    </w:p>
    <w:p w14:paraId="6375BF1C" w14:textId="447156E8" w:rsidR="00544570" w:rsidRPr="00CD772E" w:rsidRDefault="00DE01C3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ACTION: V</w:t>
      </w:r>
      <w:r w:rsidR="00243247" w:rsidRPr="00CD772E">
        <w:rPr>
          <w:b/>
          <w:bCs/>
          <w:sz w:val="24"/>
          <w:szCs w:val="24"/>
        </w:rPr>
        <w:t>olunteers from the Committee Please to join Paul, Rebecca and Debbie.</w:t>
      </w:r>
    </w:p>
    <w:p w14:paraId="0AB345E2" w14:textId="15EBD3D7" w:rsidR="00544570" w:rsidRDefault="006C467E" w:rsidP="00E660EE">
      <w:pPr>
        <w:rPr>
          <w:b/>
          <w:bCs/>
          <w:sz w:val="24"/>
          <w:szCs w:val="24"/>
        </w:rPr>
      </w:pPr>
      <w:r w:rsidRPr="00CD772E">
        <w:rPr>
          <w:sz w:val="24"/>
          <w:szCs w:val="24"/>
        </w:rPr>
        <w:t>ii</w:t>
      </w:r>
      <w:r w:rsidRPr="00CD772E">
        <w:rPr>
          <w:b/>
          <w:bCs/>
          <w:sz w:val="24"/>
          <w:szCs w:val="24"/>
        </w:rPr>
        <w:t xml:space="preserve">) </w:t>
      </w:r>
      <w:r w:rsidR="00544570" w:rsidRPr="00CD772E">
        <w:rPr>
          <w:b/>
          <w:bCs/>
          <w:sz w:val="24"/>
          <w:szCs w:val="24"/>
        </w:rPr>
        <w:t>Paperwork</w:t>
      </w:r>
      <w:r w:rsidR="00544570" w:rsidRPr="00CD772E">
        <w:rPr>
          <w:sz w:val="24"/>
          <w:szCs w:val="24"/>
        </w:rPr>
        <w:t xml:space="preserve"> – </w:t>
      </w:r>
      <w:r w:rsidR="005E2213" w:rsidRPr="00CD772E">
        <w:rPr>
          <w:sz w:val="24"/>
          <w:szCs w:val="24"/>
        </w:rPr>
        <w:t xml:space="preserve">all </w:t>
      </w:r>
      <w:r w:rsidR="00544570" w:rsidRPr="00CD772E">
        <w:rPr>
          <w:sz w:val="24"/>
          <w:szCs w:val="24"/>
        </w:rPr>
        <w:t>risk assessments updated</w:t>
      </w:r>
      <w:r w:rsidR="00AF3464" w:rsidRPr="00CD772E">
        <w:rPr>
          <w:sz w:val="24"/>
          <w:szCs w:val="24"/>
        </w:rPr>
        <w:t xml:space="preserve">.  Rebecca currently writing the Risk Assessment for the garden which will then be forwarded to the committee for approval. </w:t>
      </w:r>
      <w:r w:rsidR="00AF3464" w:rsidRPr="00CD772E">
        <w:rPr>
          <w:b/>
          <w:bCs/>
          <w:sz w:val="24"/>
          <w:szCs w:val="24"/>
        </w:rPr>
        <w:t>ACTION –</w:t>
      </w:r>
      <w:proofErr w:type="spellStart"/>
      <w:r w:rsidR="00AF3464" w:rsidRPr="00CD772E">
        <w:rPr>
          <w:b/>
          <w:bCs/>
          <w:sz w:val="24"/>
          <w:szCs w:val="24"/>
        </w:rPr>
        <w:t>i</w:t>
      </w:r>
      <w:proofErr w:type="spellEnd"/>
      <w:r w:rsidR="00AF3464" w:rsidRPr="00CD772E">
        <w:rPr>
          <w:b/>
          <w:bCs/>
          <w:sz w:val="24"/>
          <w:szCs w:val="24"/>
        </w:rPr>
        <w:t>) RB TO SEND RISK ASSESSMENT OF GARDEN TO COMMITTEE ONCE WRITTEN.</w:t>
      </w:r>
      <w:r w:rsidR="00544570" w:rsidRPr="00CD772E">
        <w:rPr>
          <w:sz w:val="24"/>
          <w:szCs w:val="24"/>
        </w:rPr>
        <w:t xml:space="preserve"> </w:t>
      </w:r>
      <w:proofErr w:type="spellStart"/>
      <w:r w:rsidR="00AF3464" w:rsidRPr="00CD772E">
        <w:rPr>
          <w:b/>
          <w:bCs/>
          <w:sz w:val="24"/>
          <w:szCs w:val="24"/>
        </w:rPr>
        <w:t>Ii</w:t>
      </w:r>
      <w:proofErr w:type="spellEnd"/>
      <w:r w:rsidR="00AF3464" w:rsidRPr="00CD772E">
        <w:rPr>
          <w:b/>
          <w:bCs/>
          <w:sz w:val="24"/>
          <w:szCs w:val="24"/>
        </w:rPr>
        <w:t>) Rachel will organise a risk assessment from the Fire Service</w:t>
      </w:r>
      <w:r w:rsidR="00787311" w:rsidRPr="00CD772E">
        <w:rPr>
          <w:b/>
          <w:bCs/>
          <w:sz w:val="24"/>
          <w:szCs w:val="24"/>
        </w:rPr>
        <w:t>.  There is no charge for this.</w:t>
      </w:r>
    </w:p>
    <w:p w14:paraId="66E3C628" w14:textId="77777777" w:rsidR="002F68E7" w:rsidRDefault="002F68E7" w:rsidP="00E660EE">
      <w:pPr>
        <w:rPr>
          <w:b/>
          <w:bCs/>
          <w:sz w:val="24"/>
          <w:szCs w:val="24"/>
        </w:rPr>
      </w:pPr>
    </w:p>
    <w:p w14:paraId="6B5261CC" w14:textId="55DEAC48" w:rsidR="002F68E7" w:rsidRDefault="002F68E7" w:rsidP="00E660E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SIGNED</w:t>
      </w:r>
      <w:r w:rsidR="00D50B0B">
        <w:rPr>
          <w:b/>
          <w:bCs/>
          <w:sz w:val="24"/>
          <w:szCs w:val="24"/>
        </w:rPr>
        <w:tab/>
      </w:r>
      <w:r w:rsidR="00D50B0B">
        <w:rPr>
          <w:b/>
          <w:bCs/>
          <w:sz w:val="24"/>
          <w:szCs w:val="24"/>
        </w:rPr>
        <w:tab/>
      </w:r>
      <w:r w:rsidR="00D50B0B">
        <w:rPr>
          <w:b/>
          <w:bCs/>
          <w:sz w:val="24"/>
          <w:szCs w:val="24"/>
        </w:rPr>
        <w:tab/>
      </w:r>
      <w:r w:rsidR="00D50B0B">
        <w:rPr>
          <w:b/>
          <w:bCs/>
          <w:sz w:val="24"/>
          <w:szCs w:val="24"/>
        </w:rPr>
        <w:tab/>
      </w:r>
      <w:r w:rsidR="00D50B0B">
        <w:rPr>
          <w:b/>
          <w:bCs/>
          <w:sz w:val="24"/>
          <w:szCs w:val="24"/>
        </w:rPr>
        <w:tab/>
      </w:r>
      <w:r w:rsidR="00D50B0B">
        <w:rPr>
          <w:b/>
          <w:bCs/>
          <w:sz w:val="24"/>
          <w:szCs w:val="24"/>
        </w:rPr>
        <w:tab/>
        <w:t>DATE</w:t>
      </w:r>
    </w:p>
    <w:p w14:paraId="6FA6CA22" w14:textId="77777777" w:rsidR="002F68E7" w:rsidRDefault="002F68E7" w:rsidP="00E660EE">
      <w:pPr>
        <w:rPr>
          <w:b/>
          <w:bCs/>
          <w:sz w:val="24"/>
          <w:szCs w:val="24"/>
        </w:rPr>
      </w:pPr>
    </w:p>
    <w:p w14:paraId="20E5E795" w14:textId="77777777" w:rsidR="002F68E7" w:rsidRPr="00CD772E" w:rsidRDefault="002F68E7" w:rsidP="00E660EE">
      <w:pPr>
        <w:rPr>
          <w:b/>
          <w:bCs/>
          <w:sz w:val="24"/>
          <w:szCs w:val="24"/>
        </w:rPr>
      </w:pPr>
    </w:p>
    <w:p w14:paraId="1B6758D1" w14:textId="77777777" w:rsidR="00D50B0B" w:rsidRDefault="00D50B0B" w:rsidP="00E660EE">
      <w:pPr>
        <w:rPr>
          <w:sz w:val="24"/>
          <w:szCs w:val="24"/>
        </w:rPr>
      </w:pPr>
    </w:p>
    <w:p w14:paraId="328E27FD" w14:textId="77777777" w:rsidR="00D50B0B" w:rsidRDefault="006C467E" w:rsidP="00E660EE">
      <w:pPr>
        <w:rPr>
          <w:b/>
          <w:bCs/>
          <w:sz w:val="24"/>
          <w:szCs w:val="24"/>
        </w:rPr>
      </w:pPr>
      <w:r w:rsidRPr="00CD772E">
        <w:rPr>
          <w:sz w:val="24"/>
          <w:szCs w:val="24"/>
        </w:rPr>
        <w:t xml:space="preserve">iii) </w:t>
      </w:r>
      <w:r w:rsidRPr="00CD772E">
        <w:rPr>
          <w:b/>
          <w:bCs/>
          <w:sz w:val="24"/>
          <w:szCs w:val="24"/>
        </w:rPr>
        <w:t>Hours</w:t>
      </w:r>
      <w:r w:rsidRPr="00CD772E">
        <w:rPr>
          <w:sz w:val="24"/>
          <w:szCs w:val="24"/>
        </w:rPr>
        <w:t>: Rebecca</w:t>
      </w:r>
      <w:r w:rsidR="000D7D28" w:rsidRPr="00CD772E">
        <w:rPr>
          <w:sz w:val="24"/>
          <w:szCs w:val="24"/>
        </w:rPr>
        <w:t xml:space="preserve"> reported that she is struggling to fit everything into her agreed hours.  </w:t>
      </w:r>
      <w:r w:rsidR="000A73D2" w:rsidRPr="00CD772E">
        <w:rPr>
          <w:b/>
          <w:bCs/>
          <w:sz w:val="24"/>
          <w:szCs w:val="24"/>
        </w:rPr>
        <w:tab/>
        <w:t xml:space="preserve">ACTION: </w:t>
      </w:r>
      <w:r w:rsidR="000A73D2" w:rsidRPr="00CD772E">
        <w:rPr>
          <w:sz w:val="24"/>
          <w:szCs w:val="24"/>
        </w:rPr>
        <w:t xml:space="preserve"> </w:t>
      </w:r>
      <w:r w:rsidR="00A37D6E" w:rsidRPr="00CD772E">
        <w:rPr>
          <w:b/>
          <w:bCs/>
          <w:sz w:val="24"/>
          <w:szCs w:val="24"/>
        </w:rPr>
        <w:t xml:space="preserve">Chair, Secretary and </w:t>
      </w:r>
      <w:proofErr w:type="gramStart"/>
      <w:r w:rsidR="00A37D6E" w:rsidRPr="00CD772E">
        <w:rPr>
          <w:b/>
          <w:bCs/>
          <w:sz w:val="24"/>
          <w:szCs w:val="24"/>
        </w:rPr>
        <w:t xml:space="preserve">Treasurer </w:t>
      </w:r>
      <w:r w:rsidR="000A73D2" w:rsidRPr="00CD772E">
        <w:rPr>
          <w:b/>
          <w:bCs/>
          <w:sz w:val="24"/>
          <w:szCs w:val="24"/>
        </w:rPr>
        <w:t xml:space="preserve"> to</w:t>
      </w:r>
      <w:proofErr w:type="gramEnd"/>
      <w:r w:rsidR="000A73D2" w:rsidRPr="00CD772E">
        <w:rPr>
          <w:b/>
          <w:bCs/>
          <w:sz w:val="24"/>
          <w:szCs w:val="24"/>
        </w:rPr>
        <w:t xml:space="preserve"> work with Rebecca and see how Committee could help with some of her tasks.</w:t>
      </w:r>
    </w:p>
    <w:p w14:paraId="2FA5808D" w14:textId="62C8205B" w:rsidR="00544570" w:rsidRPr="00D50B0B" w:rsidRDefault="0044771D" w:rsidP="00E660EE">
      <w:pPr>
        <w:rPr>
          <w:b/>
          <w:bCs/>
          <w:sz w:val="24"/>
          <w:szCs w:val="24"/>
        </w:rPr>
      </w:pPr>
      <w:r w:rsidRPr="00CD772E">
        <w:rPr>
          <w:sz w:val="24"/>
          <w:szCs w:val="24"/>
        </w:rPr>
        <w:t xml:space="preserve">Feedback – </w:t>
      </w:r>
      <w:proofErr w:type="spellStart"/>
      <w:proofErr w:type="gramStart"/>
      <w:r w:rsidRPr="00CD772E">
        <w:rPr>
          <w:sz w:val="24"/>
          <w:szCs w:val="24"/>
        </w:rPr>
        <w:t>i</w:t>
      </w:r>
      <w:proofErr w:type="spellEnd"/>
      <w:r w:rsidRPr="00CD772E">
        <w:rPr>
          <w:sz w:val="24"/>
          <w:szCs w:val="24"/>
        </w:rPr>
        <w:t>)</w:t>
      </w:r>
      <w:r w:rsidR="00787311" w:rsidRPr="00CD772E">
        <w:rPr>
          <w:sz w:val="24"/>
          <w:szCs w:val="24"/>
        </w:rPr>
        <w:t>June</w:t>
      </w:r>
      <w:proofErr w:type="gramEnd"/>
      <w:r w:rsidR="00787311" w:rsidRPr="00CD772E">
        <w:rPr>
          <w:sz w:val="24"/>
          <w:szCs w:val="24"/>
        </w:rPr>
        <w:t xml:space="preserve"> Produce Market – RB had received very positive feedback from </w:t>
      </w:r>
      <w:r w:rsidR="00544570" w:rsidRPr="00CD772E">
        <w:rPr>
          <w:sz w:val="24"/>
          <w:szCs w:val="24"/>
        </w:rPr>
        <w:t xml:space="preserve">Very Positive feedback from </w:t>
      </w:r>
      <w:r w:rsidR="00787311" w:rsidRPr="00CD772E">
        <w:rPr>
          <w:sz w:val="24"/>
          <w:szCs w:val="24"/>
        </w:rPr>
        <w:t>customers.</w:t>
      </w:r>
    </w:p>
    <w:p w14:paraId="64F68981" w14:textId="28B53DA1" w:rsidR="00544570" w:rsidRPr="00CD772E" w:rsidRDefault="0044771D" w:rsidP="00E660EE">
      <w:pPr>
        <w:rPr>
          <w:sz w:val="24"/>
          <w:szCs w:val="24"/>
        </w:rPr>
      </w:pPr>
      <w:r w:rsidRPr="00CD772E">
        <w:rPr>
          <w:sz w:val="24"/>
          <w:szCs w:val="24"/>
        </w:rPr>
        <w:t>i</w:t>
      </w:r>
      <w:r w:rsidR="00A1454B" w:rsidRPr="00CD772E">
        <w:rPr>
          <w:sz w:val="24"/>
          <w:szCs w:val="24"/>
        </w:rPr>
        <w:t>v)</w:t>
      </w:r>
      <w:r w:rsidRPr="00CD772E">
        <w:rPr>
          <w:sz w:val="24"/>
          <w:szCs w:val="24"/>
        </w:rPr>
        <w:t xml:space="preserve">Wedding </w:t>
      </w:r>
      <w:r w:rsidR="004F71BC" w:rsidRPr="00CD772E">
        <w:rPr>
          <w:sz w:val="24"/>
          <w:szCs w:val="24"/>
        </w:rPr>
        <w:t>–</w:t>
      </w:r>
      <w:r w:rsidRPr="00CD772E">
        <w:rPr>
          <w:sz w:val="24"/>
          <w:szCs w:val="24"/>
        </w:rPr>
        <w:t xml:space="preserve"> </w:t>
      </w:r>
      <w:r w:rsidR="004F71BC" w:rsidRPr="00CD772E">
        <w:rPr>
          <w:sz w:val="24"/>
          <w:szCs w:val="24"/>
        </w:rPr>
        <w:t xml:space="preserve">RB had received positive feedback </w:t>
      </w:r>
      <w:r w:rsidR="00E6715B" w:rsidRPr="00CD772E">
        <w:rPr>
          <w:sz w:val="24"/>
          <w:szCs w:val="24"/>
        </w:rPr>
        <w:t xml:space="preserve">from Rachel who has now joined the </w:t>
      </w:r>
      <w:r w:rsidR="00A1454B" w:rsidRPr="00CD772E">
        <w:rPr>
          <w:sz w:val="24"/>
          <w:szCs w:val="24"/>
        </w:rPr>
        <w:t>committee. Rachel</w:t>
      </w:r>
      <w:r w:rsidR="00544570" w:rsidRPr="00CD772E">
        <w:rPr>
          <w:sz w:val="24"/>
          <w:szCs w:val="24"/>
        </w:rPr>
        <w:t xml:space="preserve"> </w:t>
      </w:r>
      <w:r w:rsidR="00F11353" w:rsidRPr="00CD772E">
        <w:rPr>
          <w:sz w:val="24"/>
          <w:szCs w:val="24"/>
        </w:rPr>
        <w:t>reported that the hall worked very well for a wedding venue and could comfortably seat 100</w:t>
      </w:r>
      <w:r w:rsidR="00105238" w:rsidRPr="00CD772E">
        <w:rPr>
          <w:sz w:val="24"/>
          <w:szCs w:val="24"/>
        </w:rPr>
        <w:t>. Rachel also added that it was</w:t>
      </w:r>
      <w:r w:rsidR="00E6715B" w:rsidRPr="00CD772E">
        <w:rPr>
          <w:sz w:val="24"/>
          <w:szCs w:val="24"/>
        </w:rPr>
        <w:t xml:space="preserve"> very easy to set up the bar and suggested this is something we might consider in the future.  The hall does not currently have its own alcohol license.</w:t>
      </w:r>
      <w:r w:rsidR="00105238" w:rsidRPr="00CD772E">
        <w:rPr>
          <w:sz w:val="24"/>
          <w:szCs w:val="24"/>
        </w:rPr>
        <w:t xml:space="preserve">  </w:t>
      </w:r>
      <w:r w:rsidR="006A2F2A" w:rsidRPr="00CD772E">
        <w:rPr>
          <w:sz w:val="24"/>
          <w:szCs w:val="24"/>
        </w:rPr>
        <w:t xml:space="preserve"> </w:t>
      </w:r>
    </w:p>
    <w:p w14:paraId="7D43AEC4" w14:textId="1036339B" w:rsidR="00592318" w:rsidRPr="00CD772E" w:rsidRDefault="00A9274E" w:rsidP="00592318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7. B</w:t>
      </w:r>
      <w:r w:rsidR="00695B90" w:rsidRPr="00CD772E">
        <w:rPr>
          <w:b/>
          <w:bCs/>
          <w:sz w:val="24"/>
          <w:szCs w:val="24"/>
        </w:rPr>
        <w:t>OOKINGS REPORT</w:t>
      </w:r>
      <w:r w:rsidR="00A62CA1" w:rsidRPr="00CD772E">
        <w:rPr>
          <w:sz w:val="24"/>
          <w:szCs w:val="24"/>
        </w:rPr>
        <w:t xml:space="preserve">:  </w:t>
      </w:r>
      <w:r w:rsidR="00E00700" w:rsidRPr="00CD772E">
        <w:rPr>
          <w:sz w:val="24"/>
          <w:szCs w:val="24"/>
        </w:rPr>
        <w:t xml:space="preserve">Rebecca reported that hall users could not unlock windows.  Jan </w:t>
      </w:r>
      <w:r w:rsidR="003673C9" w:rsidRPr="00CD772E">
        <w:rPr>
          <w:sz w:val="24"/>
          <w:szCs w:val="24"/>
        </w:rPr>
        <w:t xml:space="preserve">informed the committee that the key for the window locks is on the main key ring </w:t>
      </w:r>
      <w:r w:rsidR="003E45A1" w:rsidRPr="00CD772E">
        <w:rPr>
          <w:sz w:val="24"/>
          <w:szCs w:val="24"/>
        </w:rPr>
        <w:t>which hall users use to gain access.</w:t>
      </w:r>
      <w:r w:rsidR="006A2F2A" w:rsidRPr="00CD772E">
        <w:rPr>
          <w:sz w:val="24"/>
          <w:szCs w:val="24"/>
        </w:rPr>
        <w:t xml:space="preserve">  Art group </w:t>
      </w:r>
      <w:r w:rsidR="003E45A1" w:rsidRPr="00CD772E">
        <w:rPr>
          <w:sz w:val="24"/>
          <w:szCs w:val="24"/>
        </w:rPr>
        <w:t>would like to use the boards for Saturday.</w:t>
      </w:r>
    </w:p>
    <w:p w14:paraId="034FD98F" w14:textId="295A0377" w:rsidR="00592318" w:rsidRPr="00CD772E" w:rsidRDefault="003E45A1" w:rsidP="00592318">
      <w:pPr>
        <w:rPr>
          <w:sz w:val="24"/>
          <w:szCs w:val="24"/>
        </w:rPr>
      </w:pPr>
      <w:r w:rsidRPr="00CD772E">
        <w:rPr>
          <w:sz w:val="24"/>
          <w:szCs w:val="24"/>
        </w:rPr>
        <w:t xml:space="preserve"> </w:t>
      </w:r>
      <w:r w:rsidRPr="00CD772E">
        <w:rPr>
          <w:b/>
          <w:bCs/>
          <w:sz w:val="24"/>
          <w:szCs w:val="24"/>
        </w:rPr>
        <w:t xml:space="preserve">ACTION </w:t>
      </w:r>
      <w:r w:rsidRPr="00CD772E">
        <w:rPr>
          <w:sz w:val="24"/>
          <w:szCs w:val="24"/>
        </w:rPr>
        <w:t xml:space="preserve">Rebecca to ensure that they have the correct Velcro stickers with </w:t>
      </w:r>
      <w:proofErr w:type="gramStart"/>
      <w:r w:rsidRPr="00CD772E">
        <w:rPr>
          <w:sz w:val="24"/>
          <w:szCs w:val="24"/>
        </w:rPr>
        <w:t>hooks.</w:t>
      </w:r>
      <w:r w:rsidR="006A2F2A" w:rsidRPr="00CD772E">
        <w:rPr>
          <w:sz w:val="24"/>
          <w:szCs w:val="24"/>
        </w:rPr>
        <w:t>–</w:t>
      </w:r>
      <w:proofErr w:type="gramEnd"/>
    </w:p>
    <w:p w14:paraId="685B940C" w14:textId="13140D53" w:rsidR="00592318" w:rsidRPr="00CD772E" w:rsidRDefault="006A2F2A" w:rsidP="00592318">
      <w:pPr>
        <w:rPr>
          <w:sz w:val="24"/>
          <w:szCs w:val="24"/>
        </w:rPr>
      </w:pPr>
      <w:r w:rsidRPr="00CD772E">
        <w:rPr>
          <w:sz w:val="24"/>
          <w:szCs w:val="24"/>
        </w:rPr>
        <w:t xml:space="preserve"> </w:t>
      </w:r>
      <w:r w:rsidR="009635C6" w:rsidRPr="00CD772E">
        <w:rPr>
          <w:b/>
          <w:bCs/>
          <w:sz w:val="24"/>
          <w:szCs w:val="24"/>
          <w:u w:val="single"/>
        </w:rPr>
        <w:t>Hall use:</w:t>
      </w:r>
      <w:r w:rsidR="009635C6" w:rsidRPr="00CD772E">
        <w:rPr>
          <w:sz w:val="24"/>
          <w:szCs w:val="24"/>
        </w:rPr>
        <w:t xml:space="preserve"> </w:t>
      </w:r>
      <w:r w:rsidR="00592318" w:rsidRPr="00CD772E">
        <w:rPr>
          <w:sz w:val="24"/>
          <w:szCs w:val="24"/>
        </w:rPr>
        <w:t>341h Classes/groups</w:t>
      </w:r>
      <w:r w:rsidR="00592318" w:rsidRPr="00CD772E">
        <w:rPr>
          <w:sz w:val="24"/>
          <w:szCs w:val="24"/>
        </w:rPr>
        <w:br/>
        <w:t>67</w:t>
      </w:r>
      <w:proofErr w:type="gramStart"/>
      <w:r w:rsidR="00592318" w:rsidRPr="00CD772E">
        <w:rPr>
          <w:sz w:val="24"/>
          <w:szCs w:val="24"/>
        </w:rPr>
        <w:t>h  Meetings</w:t>
      </w:r>
      <w:proofErr w:type="gramEnd"/>
      <w:r w:rsidR="00592318" w:rsidRPr="00CD772E">
        <w:rPr>
          <w:sz w:val="24"/>
          <w:szCs w:val="24"/>
        </w:rPr>
        <w:br/>
        <w:t xml:space="preserve">125h Parties/Social   </w:t>
      </w:r>
      <w:r w:rsidR="00592318" w:rsidRPr="00CD772E">
        <w:rPr>
          <w:sz w:val="24"/>
          <w:szCs w:val="24"/>
        </w:rPr>
        <w:br/>
        <w:t>Running at just over 40% capacity</w:t>
      </w:r>
    </w:p>
    <w:p w14:paraId="01D01BB5" w14:textId="7F9CA1BC" w:rsidR="00592318" w:rsidRPr="00CD772E" w:rsidRDefault="00592318" w:rsidP="00592318">
      <w:pPr>
        <w:rPr>
          <w:sz w:val="24"/>
          <w:szCs w:val="24"/>
        </w:rPr>
      </w:pPr>
      <w:r w:rsidRPr="00CD772E">
        <w:rPr>
          <w:b/>
          <w:bCs/>
          <w:sz w:val="24"/>
          <w:szCs w:val="24"/>
          <w:u w:val="single"/>
        </w:rPr>
        <w:t>Regular Users</w:t>
      </w:r>
      <w:r w:rsidR="00DA0D40" w:rsidRPr="00CD772E">
        <w:rPr>
          <w:b/>
          <w:bCs/>
          <w:sz w:val="24"/>
          <w:szCs w:val="24"/>
          <w:u w:val="single"/>
        </w:rPr>
        <w:t xml:space="preserve">: </w:t>
      </w:r>
      <w:r w:rsidR="00DA0D40" w:rsidRPr="00CD772E">
        <w:rPr>
          <w:sz w:val="24"/>
          <w:szCs w:val="24"/>
        </w:rPr>
        <w:t xml:space="preserve">Mini Dribblers every Friday Morning from September.  Greek Food Van plans to use the car park subject to obtaining regular </w:t>
      </w:r>
      <w:r w:rsidR="00143C15" w:rsidRPr="00CD772E">
        <w:rPr>
          <w:sz w:val="24"/>
          <w:szCs w:val="24"/>
        </w:rPr>
        <w:t>permits. Baby</w:t>
      </w:r>
      <w:r w:rsidR="00DA0D40" w:rsidRPr="00CD772E">
        <w:rPr>
          <w:sz w:val="24"/>
          <w:szCs w:val="24"/>
        </w:rPr>
        <w:t xml:space="preserve"> Sensory would like to run a new toddler class if they can be accommodated. </w:t>
      </w:r>
      <w:r w:rsidRPr="00CD772E">
        <w:rPr>
          <w:sz w:val="24"/>
          <w:szCs w:val="24"/>
        </w:rPr>
        <w:t xml:space="preserve">Yoga </w:t>
      </w:r>
      <w:proofErr w:type="gramStart"/>
      <w:r w:rsidR="00DA0D40" w:rsidRPr="00CD772E">
        <w:rPr>
          <w:sz w:val="24"/>
          <w:szCs w:val="24"/>
        </w:rPr>
        <w:t xml:space="preserve">continues </w:t>
      </w:r>
      <w:r w:rsidRPr="00CD772E">
        <w:rPr>
          <w:sz w:val="24"/>
          <w:szCs w:val="24"/>
        </w:rPr>
        <w:t>on</w:t>
      </w:r>
      <w:proofErr w:type="gramEnd"/>
      <w:r w:rsidRPr="00CD772E">
        <w:rPr>
          <w:sz w:val="24"/>
          <w:szCs w:val="24"/>
        </w:rPr>
        <w:t xml:space="preserve"> Thursday</w:t>
      </w:r>
      <w:r w:rsidR="00143C15" w:rsidRPr="00CD772E">
        <w:rPr>
          <w:sz w:val="24"/>
          <w:szCs w:val="24"/>
        </w:rPr>
        <w:t xml:space="preserve"> evening</w:t>
      </w:r>
      <w:r w:rsidRPr="00CD772E">
        <w:rPr>
          <w:sz w:val="24"/>
          <w:szCs w:val="24"/>
        </w:rPr>
        <w:t xml:space="preserve"> </w:t>
      </w:r>
      <w:r w:rsidR="00DA0D40" w:rsidRPr="00CD772E">
        <w:rPr>
          <w:sz w:val="24"/>
          <w:szCs w:val="24"/>
        </w:rPr>
        <w:t>but under new management.</w:t>
      </w:r>
    </w:p>
    <w:p w14:paraId="4800E528" w14:textId="3E243484" w:rsidR="00302600" w:rsidRDefault="003E45A1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8. T</w:t>
      </w:r>
      <w:r w:rsidR="00695B90" w:rsidRPr="00CD772E">
        <w:rPr>
          <w:b/>
          <w:bCs/>
          <w:sz w:val="24"/>
          <w:szCs w:val="24"/>
        </w:rPr>
        <w:t>REASURERS REPORT:</w:t>
      </w:r>
      <w:r w:rsidR="00B5231B" w:rsidRPr="00CD772E">
        <w:rPr>
          <w:sz w:val="24"/>
          <w:szCs w:val="24"/>
        </w:rPr>
        <w:t xml:space="preserve"> Please see attached.  </w:t>
      </w:r>
      <w:r w:rsidR="00CE42BC" w:rsidRPr="00CD772E">
        <w:rPr>
          <w:sz w:val="24"/>
          <w:szCs w:val="24"/>
        </w:rPr>
        <w:t>I)</w:t>
      </w:r>
      <w:r w:rsidR="001F7EE9" w:rsidRPr="00CD772E">
        <w:rPr>
          <w:sz w:val="24"/>
          <w:szCs w:val="24"/>
        </w:rPr>
        <w:t xml:space="preserve"> oven cleaning – this was poorly done and had to be redone.  Note made not to employ </w:t>
      </w:r>
      <w:r w:rsidR="008B75A6" w:rsidRPr="00CD772E">
        <w:rPr>
          <w:sz w:val="24"/>
          <w:szCs w:val="24"/>
        </w:rPr>
        <w:t>the company again.</w:t>
      </w:r>
      <w:r w:rsidR="00CE42BC" w:rsidRPr="00CD772E">
        <w:rPr>
          <w:sz w:val="24"/>
          <w:szCs w:val="24"/>
        </w:rPr>
        <w:t xml:space="preserve"> ii)</w:t>
      </w:r>
      <w:r w:rsidR="00302600" w:rsidRPr="00CD772E">
        <w:rPr>
          <w:sz w:val="24"/>
          <w:szCs w:val="24"/>
        </w:rPr>
        <w:t xml:space="preserve"> CAF bank – approval matrix needs updating – Lin will be added as back up authorisation. </w:t>
      </w:r>
      <w:r w:rsidR="00F45EEE" w:rsidRPr="00CD772E">
        <w:rPr>
          <w:sz w:val="24"/>
          <w:szCs w:val="24"/>
        </w:rPr>
        <w:t xml:space="preserve"> Iii)</w:t>
      </w:r>
      <w:proofErr w:type="spellStart"/>
      <w:r w:rsidR="00302600" w:rsidRPr="00CD772E">
        <w:rPr>
          <w:sz w:val="24"/>
          <w:szCs w:val="24"/>
        </w:rPr>
        <w:t>Non paying</w:t>
      </w:r>
      <w:proofErr w:type="spellEnd"/>
      <w:r w:rsidR="00302600" w:rsidRPr="00CD772E">
        <w:rPr>
          <w:sz w:val="24"/>
          <w:szCs w:val="24"/>
        </w:rPr>
        <w:t xml:space="preserve"> clubs </w:t>
      </w:r>
      <w:proofErr w:type="gramStart"/>
      <w:r w:rsidR="00302600" w:rsidRPr="00CD772E">
        <w:rPr>
          <w:sz w:val="24"/>
          <w:szCs w:val="24"/>
        </w:rPr>
        <w:t xml:space="preserve">– </w:t>
      </w:r>
      <w:r w:rsidR="00F45EEE" w:rsidRPr="00CD772E">
        <w:rPr>
          <w:sz w:val="24"/>
          <w:szCs w:val="24"/>
        </w:rPr>
        <w:t xml:space="preserve"> this</w:t>
      </w:r>
      <w:proofErr w:type="gramEnd"/>
      <w:r w:rsidR="00F45EEE" w:rsidRPr="00CD772E">
        <w:rPr>
          <w:sz w:val="24"/>
          <w:szCs w:val="24"/>
        </w:rPr>
        <w:t xml:space="preserve"> will be reviewed </w:t>
      </w:r>
      <w:proofErr w:type="gramStart"/>
      <w:r w:rsidR="00F45EEE" w:rsidRPr="00CD772E">
        <w:rPr>
          <w:sz w:val="24"/>
          <w:szCs w:val="24"/>
        </w:rPr>
        <w:t xml:space="preserve">in </w:t>
      </w:r>
      <w:r w:rsidR="00302600" w:rsidRPr="00CD772E">
        <w:rPr>
          <w:sz w:val="24"/>
          <w:szCs w:val="24"/>
        </w:rPr>
        <w:t xml:space="preserve"> December</w:t>
      </w:r>
      <w:proofErr w:type="gramEnd"/>
      <w:r w:rsidR="00302600" w:rsidRPr="00CD772E">
        <w:rPr>
          <w:sz w:val="24"/>
          <w:szCs w:val="24"/>
        </w:rPr>
        <w:t xml:space="preserve"> – SMB/Badminton/Brownies/Parish Council have all asked for their thanks to be pa</w:t>
      </w:r>
      <w:r w:rsidR="00F45EEE" w:rsidRPr="00CD772E">
        <w:rPr>
          <w:sz w:val="24"/>
          <w:szCs w:val="24"/>
        </w:rPr>
        <w:t>ssed on to the Committee.</w:t>
      </w:r>
      <w:r w:rsidR="00302600" w:rsidRPr="00CD772E">
        <w:rPr>
          <w:sz w:val="24"/>
          <w:szCs w:val="24"/>
        </w:rPr>
        <w:t xml:space="preserve"> </w:t>
      </w:r>
      <w:r w:rsidR="005609B6" w:rsidRPr="00CD772E">
        <w:rPr>
          <w:sz w:val="24"/>
          <w:szCs w:val="24"/>
        </w:rPr>
        <w:t xml:space="preserve"> iv)</w:t>
      </w:r>
      <w:r w:rsidR="00302600" w:rsidRPr="00CD772E">
        <w:rPr>
          <w:sz w:val="24"/>
          <w:szCs w:val="24"/>
        </w:rPr>
        <w:t xml:space="preserve"> Flower show money – still awaiting money from bank – coming up to 28 days deadline</w:t>
      </w:r>
      <w:r w:rsidR="005609B6" w:rsidRPr="00CD772E">
        <w:rPr>
          <w:sz w:val="24"/>
          <w:szCs w:val="24"/>
        </w:rPr>
        <w:t xml:space="preserve"> – </w:t>
      </w:r>
      <w:r w:rsidR="005609B6" w:rsidRPr="00CD772E">
        <w:rPr>
          <w:b/>
          <w:bCs/>
          <w:sz w:val="24"/>
          <w:szCs w:val="24"/>
        </w:rPr>
        <w:t xml:space="preserve">ACTION – LIZ TO CHASE </w:t>
      </w:r>
      <w:r w:rsidR="005609B6" w:rsidRPr="00CD772E">
        <w:rPr>
          <w:sz w:val="24"/>
          <w:szCs w:val="24"/>
        </w:rPr>
        <w:t xml:space="preserve">v) </w:t>
      </w:r>
      <w:r w:rsidR="00302600" w:rsidRPr="00CD772E">
        <w:rPr>
          <w:sz w:val="24"/>
          <w:szCs w:val="24"/>
        </w:rPr>
        <w:t>Hallmaster renewed</w:t>
      </w:r>
    </w:p>
    <w:p w14:paraId="410E4347" w14:textId="7D92023C" w:rsidR="00D50B0B" w:rsidRPr="00C439A0" w:rsidRDefault="00C439A0" w:rsidP="00E660E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SIGNED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DATE</w:t>
      </w:r>
    </w:p>
    <w:p w14:paraId="177F824E" w14:textId="77777777" w:rsidR="00C439A0" w:rsidRDefault="00C439A0" w:rsidP="00E660EE">
      <w:pPr>
        <w:rPr>
          <w:b/>
          <w:bCs/>
          <w:sz w:val="24"/>
          <w:szCs w:val="24"/>
        </w:rPr>
      </w:pPr>
    </w:p>
    <w:p w14:paraId="250AAF29" w14:textId="77777777" w:rsidR="00C439A0" w:rsidRDefault="00C439A0" w:rsidP="00E660EE">
      <w:pPr>
        <w:rPr>
          <w:b/>
          <w:bCs/>
          <w:sz w:val="24"/>
          <w:szCs w:val="24"/>
        </w:rPr>
      </w:pPr>
    </w:p>
    <w:p w14:paraId="48E732AC" w14:textId="77777777" w:rsidR="00C439A0" w:rsidRDefault="00C439A0" w:rsidP="00E660EE">
      <w:pPr>
        <w:rPr>
          <w:b/>
          <w:bCs/>
          <w:sz w:val="24"/>
          <w:szCs w:val="24"/>
        </w:rPr>
      </w:pPr>
    </w:p>
    <w:p w14:paraId="6F20C605" w14:textId="77777777" w:rsidR="00C439A0" w:rsidRDefault="00C439A0" w:rsidP="00E660EE">
      <w:pPr>
        <w:rPr>
          <w:b/>
          <w:bCs/>
          <w:sz w:val="24"/>
          <w:szCs w:val="24"/>
        </w:rPr>
      </w:pPr>
    </w:p>
    <w:p w14:paraId="6D7A1329" w14:textId="688FC90C" w:rsidR="004C7450" w:rsidRPr="00CD772E" w:rsidRDefault="00FB6ED6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9. </w:t>
      </w:r>
      <w:r w:rsidR="00E244AA" w:rsidRPr="00CD772E">
        <w:rPr>
          <w:b/>
          <w:bCs/>
          <w:sz w:val="24"/>
          <w:szCs w:val="24"/>
        </w:rPr>
        <w:t xml:space="preserve">SECRETARY – </w:t>
      </w:r>
      <w:proofErr w:type="spellStart"/>
      <w:r w:rsidR="00E244AA" w:rsidRPr="00CD772E">
        <w:rPr>
          <w:b/>
          <w:bCs/>
          <w:sz w:val="24"/>
          <w:szCs w:val="24"/>
        </w:rPr>
        <w:t>i</w:t>
      </w:r>
      <w:proofErr w:type="spellEnd"/>
      <w:r w:rsidR="00E244AA" w:rsidRPr="00CD772E">
        <w:rPr>
          <w:b/>
          <w:bCs/>
          <w:sz w:val="24"/>
          <w:szCs w:val="24"/>
        </w:rPr>
        <w:t>)</w:t>
      </w:r>
      <w:r w:rsidRPr="00CD772E">
        <w:rPr>
          <w:b/>
          <w:bCs/>
          <w:sz w:val="24"/>
          <w:szCs w:val="24"/>
        </w:rPr>
        <w:t xml:space="preserve"> Election of Officers and Committee Members</w:t>
      </w:r>
      <w:r w:rsidRPr="00CD772E">
        <w:rPr>
          <w:sz w:val="24"/>
          <w:szCs w:val="24"/>
        </w:rPr>
        <w:t xml:space="preserve">.  </w:t>
      </w:r>
      <w:r w:rsidR="005A1F29" w:rsidRPr="00CD772E">
        <w:rPr>
          <w:sz w:val="24"/>
          <w:szCs w:val="24"/>
        </w:rPr>
        <w:t xml:space="preserve">Elected officers seconded by the Committee. </w:t>
      </w:r>
      <w:r w:rsidRPr="00CD772E">
        <w:rPr>
          <w:sz w:val="24"/>
          <w:szCs w:val="24"/>
        </w:rPr>
        <w:t>Rachel</w:t>
      </w:r>
      <w:r w:rsidR="00302600" w:rsidRPr="00CD772E">
        <w:rPr>
          <w:sz w:val="24"/>
          <w:szCs w:val="24"/>
        </w:rPr>
        <w:t xml:space="preserve"> and Lubna – proposed </w:t>
      </w:r>
      <w:r w:rsidR="00C37BB2" w:rsidRPr="00CD772E">
        <w:rPr>
          <w:sz w:val="24"/>
          <w:szCs w:val="24"/>
        </w:rPr>
        <w:t xml:space="preserve">by the chair and </w:t>
      </w:r>
      <w:proofErr w:type="spellStart"/>
      <w:r w:rsidR="00302600" w:rsidRPr="00CD772E">
        <w:rPr>
          <w:sz w:val="24"/>
          <w:szCs w:val="24"/>
        </w:rPr>
        <w:t>and</w:t>
      </w:r>
      <w:proofErr w:type="spellEnd"/>
      <w:r w:rsidR="00302600" w:rsidRPr="00CD772E">
        <w:rPr>
          <w:sz w:val="24"/>
          <w:szCs w:val="24"/>
        </w:rPr>
        <w:t xml:space="preserve"> seconded </w:t>
      </w:r>
      <w:r w:rsidR="00C37BB2" w:rsidRPr="00CD772E">
        <w:rPr>
          <w:sz w:val="24"/>
          <w:szCs w:val="24"/>
        </w:rPr>
        <w:t xml:space="preserve">by the Committee.  </w:t>
      </w:r>
      <w:r w:rsidR="00F47EBC" w:rsidRPr="00CD772E">
        <w:rPr>
          <w:sz w:val="24"/>
          <w:szCs w:val="24"/>
        </w:rPr>
        <w:t>Lara</w:t>
      </w:r>
      <w:r w:rsidR="004C7450" w:rsidRPr="00CD772E">
        <w:rPr>
          <w:sz w:val="24"/>
          <w:szCs w:val="24"/>
        </w:rPr>
        <w:t xml:space="preserve"> </w:t>
      </w:r>
      <w:r w:rsidR="00F47EBC" w:rsidRPr="00CD772E">
        <w:rPr>
          <w:sz w:val="24"/>
          <w:szCs w:val="24"/>
        </w:rPr>
        <w:t xml:space="preserve">and Annabelle have resigned and have both been thanked for their </w:t>
      </w:r>
      <w:r w:rsidR="004C7450" w:rsidRPr="00CD772E">
        <w:rPr>
          <w:sz w:val="24"/>
          <w:szCs w:val="24"/>
        </w:rPr>
        <w:t>contributions.</w:t>
      </w:r>
    </w:p>
    <w:p w14:paraId="0A337F01" w14:textId="20D5F6AC" w:rsidR="004C7450" w:rsidRPr="00CD772E" w:rsidRDefault="004C7450" w:rsidP="00E660EE">
      <w:pPr>
        <w:rPr>
          <w:b/>
          <w:bCs/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 ACTION</w:t>
      </w:r>
      <w:r w:rsidR="00C37BB2" w:rsidRPr="00CD772E">
        <w:rPr>
          <w:b/>
          <w:bCs/>
          <w:sz w:val="24"/>
          <w:szCs w:val="24"/>
        </w:rPr>
        <w:t>: L</w:t>
      </w:r>
      <w:r w:rsidR="00E51ED8" w:rsidRPr="00CD772E">
        <w:rPr>
          <w:b/>
          <w:bCs/>
          <w:sz w:val="24"/>
          <w:szCs w:val="24"/>
        </w:rPr>
        <w:t xml:space="preserve">inda to send Trustee forms </w:t>
      </w:r>
      <w:r w:rsidR="00CD772E" w:rsidRPr="00CD772E">
        <w:rPr>
          <w:b/>
          <w:bCs/>
          <w:sz w:val="24"/>
          <w:szCs w:val="24"/>
        </w:rPr>
        <w:t>and information</w:t>
      </w:r>
      <w:r w:rsidR="00E51ED8" w:rsidRPr="00CD772E">
        <w:rPr>
          <w:b/>
          <w:bCs/>
          <w:sz w:val="24"/>
          <w:szCs w:val="24"/>
        </w:rPr>
        <w:t xml:space="preserve"> about responsibilities of trustees to all committee members who have not yet completed these.</w:t>
      </w:r>
    </w:p>
    <w:p w14:paraId="1F735374" w14:textId="77777777" w:rsidR="004C7450" w:rsidRPr="00CD772E" w:rsidRDefault="00E244AA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 ii) Policies and Procedures</w:t>
      </w:r>
      <w:r w:rsidRPr="00CD772E">
        <w:rPr>
          <w:sz w:val="24"/>
          <w:szCs w:val="24"/>
        </w:rPr>
        <w:t xml:space="preserve"> need to be reviewed by the Committee</w:t>
      </w:r>
    </w:p>
    <w:p w14:paraId="50BA0D60" w14:textId="7B837312" w:rsidR="00302600" w:rsidRPr="00CD772E" w:rsidRDefault="00E244AA" w:rsidP="00E660EE">
      <w:pPr>
        <w:rPr>
          <w:b/>
          <w:bCs/>
          <w:sz w:val="24"/>
          <w:szCs w:val="24"/>
        </w:rPr>
      </w:pPr>
      <w:r w:rsidRPr="00CD772E">
        <w:rPr>
          <w:sz w:val="24"/>
          <w:szCs w:val="24"/>
        </w:rPr>
        <w:t xml:space="preserve"> </w:t>
      </w:r>
      <w:r w:rsidRPr="00CD772E">
        <w:rPr>
          <w:b/>
          <w:bCs/>
          <w:sz w:val="24"/>
          <w:szCs w:val="24"/>
        </w:rPr>
        <w:t xml:space="preserve">ACTION – Linda to circulate all policies and </w:t>
      </w:r>
      <w:r w:rsidR="00144778" w:rsidRPr="00CD772E">
        <w:rPr>
          <w:b/>
          <w:bCs/>
          <w:sz w:val="24"/>
          <w:szCs w:val="24"/>
        </w:rPr>
        <w:t xml:space="preserve">arrange a time for </w:t>
      </w:r>
      <w:r w:rsidR="00CD772E" w:rsidRPr="00CD772E">
        <w:rPr>
          <w:b/>
          <w:bCs/>
          <w:sz w:val="24"/>
          <w:szCs w:val="24"/>
        </w:rPr>
        <w:t>committee to</w:t>
      </w:r>
      <w:r w:rsidR="00144778" w:rsidRPr="00CD772E">
        <w:rPr>
          <w:b/>
          <w:bCs/>
          <w:sz w:val="24"/>
          <w:szCs w:val="24"/>
        </w:rPr>
        <w:t xml:space="preserve"> approve and sign them.</w:t>
      </w:r>
    </w:p>
    <w:p w14:paraId="0B75D79F" w14:textId="48BA18A6" w:rsidR="00843E34" w:rsidRPr="00CD772E" w:rsidRDefault="00843E34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>10. C</w:t>
      </w:r>
      <w:r w:rsidR="00780AAE" w:rsidRPr="00CD772E">
        <w:rPr>
          <w:b/>
          <w:bCs/>
          <w:sz w:val="24"/>
          <w:szCs w:val="24"/>
        </w:rPr>
        <w:t xml:space="preserve">HAIR </w:t>
      </w:r>
      <w:proofErr w:type="gramStart"/>
      <w:r w:rsidR="00780AAE" w:rsidRPr="00CD772E">
        <w:rPr>
          <w:b/>
          <w:bCs/>
          <w:sz w:val="24"/>
          <w:szCs w:val="24"/>
        </w:rPr>
        <w:t xml:space="preserve">FEEDBACK </w:t>
      </w:r>
      <w:r w:rsidRPr="00CD772E">
        <w:rPr>
          <w:b/>
          <w:bCs/>
          <w:sz w:val="24"/>
          <w:szCs w:val="24"/>
        </w:rPr>
        <w:t xml:space="preserve"> </w:t>
      </w:r>
      <w:r w:rsidR="002B7AD8" w:rsidRPr="00CD772E">
        <w:rPr>
          <w:b/>
          <w:bCs/>
          <w:sz w:val="24"/>
          <w:szCs w:val="24"/>
        </w:rPr>
        <w:t>–</w:t>
      </w:r>
      <w:proofErr w:type="gramEnd"/>
      <w:r w:rsidRPr="00CD772E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="00780AAE" w:rsidRPr="00CD772E">
        <w:rPr>
          <w:sz w:val="24"/>
          <w:szCs w:val="24"/>
        </w:rPr>
        <w:t>i</w:t>
      </w:r>
      <w:proofErr w:type="spellEnd"/>
      <w:r w:rsidR="00780AAE" w:rsidRPr="00CD772E">
        <w:rPr>
          <w:sz w:val="24"/>
          <w:szCs w:val="24"/>
        </w:rPr>
        <w:t>)</w:t>
      </w:r>
      <w:r w:rsidR="002B7AD8" w:rsidRPr="00CD772E">
        <w:rPr>
          <w:sz w:val="24"/>
          <w:szCs w:val="24"/>
        </w:rPr>
        <w:t>Jan</w:t>
      </w:r>
      <w:proofErr w:type="gramEnd"/>
      <w:r w:rsidR="002B7AD8" w:rsidRPr="00CD772E">
        <w:rPr>
          <w:sz w:val="24"/>
          <w:szCs w:val="24"/>
        </w:rPr>
        <w:t xml:space="preserve"> announced that she would like to resign her position within the next 6 months and would welcome any thoughts</w:t>
      </w:r>
      <w:r w:rsidR="000D7D28" w:rsidRPr="00CD772E">
        <w:rPr>
          <w:sz w:val="24"/>
          <w:szCs w:val="24"/>
        </w:rPr>
        <w:t xml:space="preserve">/volunteers for this post.  </w:t>
      </w:r>
    </w:p>
    <w:p w14:paraId="7B2DA8C6" w14:textId="528334CD" w:rsidR="00217134" w:rsidRPr="00CD772E" w:rsidRDefault="002C2B54" w:rsidP="00E660EE">
      <w:pPr>
        <w:rPr>
          <w:b/>
          <w:bCs/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11. </w:t>
      </w:r>
      <w:r w:rsidR="00A37D6E" w:rsidRPr="00CD772E">
        <w:rPr>
          <w:b/>
          <w:bCs/>
          <w:sz w:val="24"/>
          <w:szCs w:val="24"/>
        </w:rPr>
        <w:t xml:space="preserve"> </w:t>
      </w:r>
      <w:r w:rsidR="00695B90" w:rsidRPr="00CD772E">
        <w:rPr>
          <w:b/>
          <w:bCs/>
          <w:sz w:val="24"/>
          <w:szCs w:val="24"/>
          <w:u w:val="single"/>
        </w:rPr>
        <w:t>GARDEN</w:t>
      </w:r>
      <w:r w:rsidR="00A37D6E" w:rsidRPr="00CD772E">
        <w:rPr>
          <w:sz w:val="24"/>
          <w:szCs w:val="24"/>
        </w:rPr>
        <w:t xml:space="preserve"> – Garden continues to be watered daily </w:t>
      </w:r>
      <w:r w:rsidR="003402F5" w:rsidRPr="00CD772E">
        <w:rPr>
          <w:sz w:val="24"/>
          <w:szCs w:val="24"/>
        </w:rPr>
        <w:t xml:space="preserve">to water </w:t>
      </w:r>
      <w:proofErr w:type="gramStart"/>
      <w:r w:rsidR="003402F5" w:rsidRPr="00CD772E">
        <w:rPr>
          <w:sz w:val="24"/>
          <w:szCs w:val="24"/>
        </w:rPr>
        <w:t xml:space="preserve">daily </w:t>
      </w:r>
      <w:r w:rsidR="00924F95" w:rsidRPr="00CD772E">
        <w:rPr>
          <w:sz w:val="24"/>
          <w:szCs w:val="24"/>
        </w:rPr>
        <w:t xml:space="preserve"> and</w:t>
      </w:r>
      <w:proofErr w:type="gramEnd"/>
      <w:r w:rsidR="00924F95" w:rsidRPr="00CD772E">
        <w:rPr>
          <w:sz w:val="24"/>
          <w:szCs w:val="24"/>
        </w:rPr>
        <w:t xml:space="preserve"> is being monitored </w:t>
      </w:r>
      <w:r w:rsidR="003402F5" w:rsidRPr="00CD772E">
        <w:rPr>
          <w:sz w:val="24"/>
          <w:szCs w:val="24"/>
        </w:rPr>
        <w:t xml:space="preserve">by Martin, Peter </w:t>
      </w:r>
      <w:r w:rsidR="00924F95" w:rsidRPr="00CD772E">
        <w:rPr>
          <w:sz w:val="24"/>
          <w:szCs w:val="24"/>
        </w:rPr>
        <w:t>and Liz who have agreed a rota.  Linda offered to also be part of the rota. New hosepipe needed.  Agreed that Martin could purchase this on behalf of the Committee.</w:t>
      </w:r>
      <w:r w:rsidR="003402F5" w:rsidRPr="00CD772E">
        <w:rPr>
          <w:sz w:val="24"/>
          <w:szCs w:val="24"/>
        </w:rPr>
        <w:t xml:space="preserve"> </w:t>
      </w:r>
      <w:r w:rsidR="00483DDB" w:rsidRPr="00CD772E">
        <w:rPr>
          <w:sz w:val="24"/>
          <w:szCs w:val="24"/>
        </w:rPr>
        <w:t xml:space="preserve">Simon will return to reseed </w:t>
      </w:r>
      <w:r w:rsidR="00780AAE" w:rsidRPr="00CD772E">
        <w:rPr>
          <w:sz w:val="24"/>
          <w:szCs w:val="24"/>
        </w:rPr>
        <w:t>where n</w:t>
      </w:r>
      <w:r w:rsidR="00483DDB" w:rsidRPr="00CD772E">
        <w:rPr>
          <w:sz w:val="24"/>
          <w:szCs w:val="24"/>
        </w:rPr>
        <w:t>ecessary once weather has broken.</w:t>
      </w:r>
    </w:p>
    <w:p w14:paraId="5BA78D0C" w14:textId="7E28DC2A" w:rsidR="00AE0DE5" w:rsidRPr="00CD772E" w:rsidRDefault="002C2B54" w:rsidP="00E660EE">
      <w:pPr>
        <w:rPr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12. </w:t>
      </w:r>
      <w:r w:rsidR="00780AAE" w:rsidRPr="00CD772E">
        <w:rPr>
          <w:sz w:val="24"/>
          <w:szCs w:val="24"/>
        </w:rPr>
        <w:t xml:space="preserve"> </w:t>
      </w:r>
      <w:r w:rsidR="00780AAE" w:rsidRPr="00CD772E">
        <w:rPr>
          <w:b/>
          <w:bCs/>
          <w:sz w:val="24"/>
          <w:szCs w:val="24"/>
          <w:u w:val="single"/>
        </w:rPr>
        <w:t>Request From Parish Council</w:t>
      </w:r>
      <w:r w:rsidR="00F30147" w:rsidRPr="00CD772E">
        <w:rPr>
          <w:sz w:val="24"/>
          <w:szCs w:val="24"/>
        </w:rPr>
        <w:t xml:space="preserve"> – </w:t>
      </w:r>
      <w:r w:rsidR="008263F9" w:rsidRPr="00CD772E">
        <w:rPr>
          <w:sz w:val="24"/>
          <w:szCs w:val="24"/>
        </w:rPr>
        <w:t xml:space="preserve">Parish Council have requested to store two </w:t>
      </w:r>
      <w:r w:rsidR="007E572F" w:rsidRPr="00CD772E">
        <w:rPr>
          <w:sz w:val="24"/>
          <w:szCs w:val="24"/>
        </w:rPr>
        <w:t xml:space="preserve">large television screens at the Village Hall for Parish Council Meetings.  Jan has met with Andrew and </w:t>
      </w:r>
      <w:r w:rsidR="00C0463D" w:rsidRPr="00CD772E">
        <w:rPr>
          <w:sz w:val="24"/>
          <w:szCs w:val="24"/>
        </w:rPr>
        <w:t xml:space="preserve">explained the lack of safe storage.  </w:t>
      </w:r>
      <w:r w:rsidR="00FD04C3" w:rsidRPr="00CD772E">
        <w:rPr>
          <w:sz w:val="24"/>
          <w:szCs w:val="24"/>
        </w:rPr>
        <w:t xml:space="preserve">They are considering a store in the Car Park which would not be appropriate for storing electrical equipment.  It was suggested that we get a more detailed proposal from the Council although the issue remains that </w:t>
      </w:r>
      <w:r w:rsidR="00B120DC" w:rsidRPr="00CD772E">
        <w:rPr>
          <w:sz w:val="24"/>
          <w:szCs w:val="24"/>
        </w:rPr>
        <w:t xml:space="preserve">we </w:t>
      </w:r>
      <w:r w:rsidR="00AE0DE5" w:rsidRPr="00CD772E">
        <w:rPr>
          <w:sz w:val="24"/>
          <w:szCs w:val="24"/>
        </w:rPr>
        <w:t>do not have suitable storage on site.</w:t>
      </w:r>
    </w:p>
    <w:p w14:paraId="1FF6F8E4" w14:textId="028832DD" w:rsidR="00F30147" w:rsidRPr="00CD772E" w:rsidRDefault="00AE0DE5" w:rsidP="00E660EE">
      <w:pPr>
        <w:rPr>
          <w:b/>
          <w:bCs/>
          <w:sz w:val="24"/>
          <w:szCs w:val="24"/>
        </w:rPr>
      </w:pPr>
      <w:r w:rsidRPr="00CD772E">
        <w:rPr>
          <w:b/>
          <w:bCs/>
          <w:sz w:val="24"/>
          <w:szCs w:val="24"/>
        </w:rPr>
        <w:t xml:space="preserve">ACTION </w:t>
      </w:r>
      <w:r w:rsidRPr="00CD772E">
        <w:rPr>
          <w:sz w:val="24"/>
          <w:szCs w:val="24"/>
        </w:rPr>
        <w:t>–</w:t>
      </w:r>
      <w:r w:rsidR="007B6BD4" w:rsidRPr="00CD772E">
        <w:rPr>
          <w:sz w:val="24"/>
          <w:szCs w:val="24"/>
        </w:rPr>
        <w:t xml:space="preserve"> </w:t>
      </w:r>
      <w:r w:rsidRPr="00CD772E">
        <w:rPr>
          <w:b/>
          <w:bCs/>
          <w:sz w:val="24"/>
          <w:szCs w:val="24"/>
        </w:rPr>
        <w:t>Lin to write to Andrew</w:t>
      </w:r>
      <w:r w:rsidR="007B6BD4" w:rsidRPr="00CD772E">
        <w:rPr>
          <w:sz w:val="24"/>
          <w:szCs w:val="24"/>
        </w:rPr>
        <w:t xml:space="preserve"> </w:t>
      </w:r>
    </w:p>
    <w:p w14:paraId="48368AD8" w14:textId="1599CBC1" w:rsidR="007B6BD4" w:rsidRPr="002F68E7" w:rsidRDefault="002C2B54" w:rsidP="00E660EE">
      <w:pPr>
        <w:rPr>
          <w:sz w:val="24"/>
          <w:szCs w:val="24"/>
        </w:rPr>
      </w:pPr>
      <w:r w:rsidRPr="002F68E7">
        <w:rPr>
          <w:b/>
          <w:bCs/>
          <w:sz w:val="24"/>
          <w:szCs w:val="24"/>
        </w:rPr>
        <w:t>13</w:t>
      </w:r>
      <w:r w:rsidRPr="002F68E7">
        <w:rPr>
          <w:sz w:val="24"/>
          <w:szCs w:val="24"/>
          <w:u w:val="single"/>
        </w:rPr>
        <w:t xml:space="preserve">. </w:t>
      </w:r>
      <w:r w:rsidR="007B6BD4" w:rsidRPr="002F68E7">
        <w:rPr>
          <w:b/>
          <w:bCs/>
          <w:sz w:val="24"/>
          <w:szCs w:val="24"/>
          <w:u w:val="single"/>
        </w:rPr>
        <w:t>AGM</w:t>
      </w:r>
      <w:r w:rsidR="007B6BD4" w:rsidRPr="002F68E7">
        <w:rPr>
          <w:sz w:val="24"/>
          <w:szCs w:val="24"/>
        </w:rPr>
        <w:t xml:space="preserve"> – </w:t>
      </w:r>
      <w:r w:rsidR="00F47EBC" w:rsidRPr="002F68E7">
        <w:rPr>
          <w:sz w:val="24"/>
          <w:szCs w:val="24"/>
        </w:rPr>
        <w:t>The meeting was very well attended and led to recruiting two new committee members.</w:t>
      </w:r>
      <w:r w:rsidR="007B6BD4" w:rsidRPr="002F68E7">
        <w:rPr>
          <w:sz w:val="24"/>
          <w:szCs w:val="24"/>
        </w:rPr>
        <w:t xml:space="preserve"> </w:t>
      </w:r>
      <w:proofErr w:type="gramStart"/>
      <w:r w:rsidR="00F47EBC" w:rsidRPr="002F68E7">
        <w:rPr>
          <w:b/>
          <w:bCs/>
          <w:sz w:val="24"/>
          <w:szCs w:val="24"/>
        </w:rPr>
        <w:t xml:space="preserve">Lin </w:t>
      </w:r>
      <w:r w:rsidR="007B6BD4" w:rsidRPr="002F68E7">
        <w:rPr>
          <w:b/>
          <w:bCs/>
          <w:sz w:val="24"/>
          <w:szCs w:val="24"/>
        </w:rPr>
        <w:t xml:space="preserve"> </w:t>
      </w:r>
      <w:r w:rsidR="00F47EBC" w:rsidRPr="002F68E7">
        <w:rPr>
          <w:b/>
          <w:bCs/>
          <w:sz w:val="24"/>
          <w:szCs w:val="24"/>
        </w:rPr>
        <w:t>apologises</w:t>
      </w:r>
      <w:proofErr w:type="gramEnd"/>
      <w:r w:rsidR="00F47EBC" w:rsidRPr="002F68E7">
        <w:rPr>
          <w:b/>
          <w:bCs/>
          <w:sz w:val="24"/>
          <w:szCs w:val="24"/>
        </w:rPr>
        <w:t xml:space="preserve"> </w:t>
      </w:r>
      <w:r w:rsidR="007B6BD4" w:rsidRPr="002F68E7">
        <w:rPr>
          <w:b/>
          <w:bCs/>
          <w:sz w:val="24"/>
          <w:szCs w:val="24"/>
        </w:rPr>
        <w:t xml:space="preserve"> to Brenda who was missed off the list of committee members</w:t>
      </w:r>
      <w:r w:rsidR="00F47EBC" w:rsidRPr="002F68E7">
        <w:rPr>
          <w:b/>
          <w:bCs/>
          <w:sz w:val="24"/>
          <w:szCs w:val="24"/>
        </w:rPr>
        <w:t xml:space="preserve"> and did not receive an</w:t>
      </w:r>
      <w:r w:rsidR="00F47EBC" w:rsidRPr="002F68E7">
        <w:rPr>
          <w:sz w:val="24"/>
          <w:szCs w:val="24"/>
        </w:rPr>
        <w:t xml:space="preserve"> invitation.</w:t>
      </w:r>
    </w:p>
    <w:p w14:paraId="744F444E" w14:textId="16E4C561" w:rsidR="007B6BD4" w:rsidRDefault="004C7450" w:rsidP="00E660EE">
      <w:pPr>
        <w:rPr>
          <w:sz w:val="24"/>
          <w:szCs w:val="24"/>
        </w:rPr>
      </w:pPr>
      <w:r w:rsidRPr="002F68E7">
        <w:rPr>
          <w:b/>
          <w:bCs/>
          <w:sz w:val="24"/>
          <w:szCs w:val="24"/>
        </w:rPr>
        <w:t>14</w:t>
      </w:r>
      <w:r w:rsidR="00032331" w:rsidRPr="002F68E7">
        <w:rPr>
          <w:b/>
          <w:bCs/>
          <w:sz w:val="24"/>
          <w:szCs w:val="24"/>
        </w:rPr>
        <w:t>.</w:t>
      </w:r>
      <w:r w:rsidR="00032331" w:rsidRPr="002F68E7">
        <w:rPr>
          <w:b/>
          <w:bCs/>
          <w:sz w:val="24"/>
          <w:szCs w:val="24"/>
          <w:u w:val="single"/>
        </w:rPr>
        <w:t xml:space="preserve"> </w:t>
      </w:r>
      <w:r w:rsidR="007B6BD4" w:rsidRPr="002F68E7">
        <w:rPr>
          <w:sz w:val="24"/>
          <w:szCs w:val="24"/>
        </w:rPr>
        <w:t xml:space="preserve"> </w:t>
      </w:r>
      <w:r w:rsidR="00243627" w:rsidRPr="002F68E7">
        <w:rPr>
          <w:b/>
          <w:bCs/>
          <w:sz w:val="24"/>
          <w:szCs w:val="24"/>
          <w:u w:val="single"/>
        </w:rPr>
        <w:t>C</w:t>
      </w:r>
      <w:r w:rsidR="00695B90" w:rsidRPr="002F68E7">
        <w:rPr>
          <w:b/>
          <w:bCs/>
          <w:sz w:val="24"/>
          <w:szCs w:val="24"/>
          <w:u w:val="single"/>
        </w:rPr>
        <w:t>HRISTMAS FAYRE</w:t>
      </w:r>
      <w:r w:rsidR="007B6BD4" w:rsidRPr="002F68E7">
        <w:rPr>
          <w:sz w:val="24"/>
          <w:szCs w:val="24"/>
        </w:rPr>
        <w:t xml:space="preserve"> </w:t>
      </w:r>
      <w:proofErr w:type="gramStart"/>
      <w:r w:rsidR="007B6BD4" w:rsidRPr="002F68E7">
        <w:rPr>
          <w:sz w:val="24"/>
          <w:szCs w:val="24"/>
        </w:rPr>
        <w:t>-  Chair</w:t>
      </w:r>
      <w:proofErr w:type="gramEnd"/>
      <w:r w:rsidR="007B6BD4" w:rsidRPr="002F68E7">
        <w:rPr>
          <w:sz w:val="24"/>
          <w:szCs w:val="24"/>
        </w:rPr>
        <w:t xml:space="preserve"> suggested </w:t>
      </w:r>
      <w:r w:rsidR="00243627" w:rsidRPr="002F68E7">
        <w:rPr>
          <w:sz w:val="24"/>
          <w:szCs w:val="24"/>
        </w:rPr>
        <w:t xml:space="preserve">that </w:t>
      </w:r>
      <w:r w:rsidR="007B6BD4" w:rsidRPr="002F68E7">
        <w:rPr>
          <w:sz w:val="24"/>
          <w:szCs w:val="24"/>
        </w:rPr>
        <w:t xml:space="preserve">we cancel </w:t>
      </w:r>
      <w:r w:rsidR="00243627" w:rsidRPr="002F68E7">
        <w:rPr>
          <w:sz w:val="24"/>
          <w:szCs w:val="24"/>
        </w:rPr>
        <w:t xml:space="preserve">this year as we </w:t>
      </w:r>
      <w:r w:rsidR="007B6BD4" w:rsidRPr="002F68E7">
        <w:rPr>
          <w:sz w:val="24"/>
          <w:szCs w:val="24"/>
        </w:rPr>
        <w:t xml:space="preserve">as we do not have </w:t>
      </w:r>
      <w:r w:rsidR="00243627" w:rsidRPr="002F68E7">
        <w:rPr>
          <w:sz w:val="24"/>
          <w:szCs w:val="24"/>
        </w:rPr>
        <w:t xml:space="preserve">sufficient </w:t>
      </w:r>
      <w:r w:rsidR="007B6BD4" w:rsidRPr="002F68E7">
        <w:rPr>
          <w:sz w:val="24"/>
          <w:szCs w:val="24"/>
        </w:rPr>
        <w:t xml:space="preserve">staffing to </w:t>
      </w:r>
      <w:r w:rsidR="00243627" w:rsidRPr="002F68E7">
        <w:rPr>
          <w:sz w:val="24"/>
          <w:szCs w:val="24"/>
        </w:rPr>
        <w:t xml:space="preserve">co-ordinate bookings for the Village Hall and the Church.  </w:t>
      </w:r>
      <w:proofErr w:type="gramStart"/>
      <w:r w:rsidR="00243627" w:rsidRPr="002F68E7">
        <w:rPr>
          <w:sz w:val="24"/>
          <w:szCs w:val="24"/>
        </w:rPr>
        <w:t>Unfortunately</w:t>
      </w:r>
      <w:proofErr w:type="gramEnd"/>
      <w:r w:rsidR="00243627" w:rsidRPr="002F68E7">
        <w:rPr>
          <w:sz w:val="24"/>
          <w:szCs w:val="24"/>
        </w:rPr>
        <w:t xml:space="preserve"> no one is available to assist from the Church.  </w:t>
      </w:r>
      <w:proofErr w:type="gramStart"/>
      <w:r w:rsidR="00243627" w:rsidRPr="002F68E7">
        <w:rPr>
          <w:sz w:val="24"/>
          <w:szCs w:val="24"/>
        </w:rPr>
        <w:t>Instead</w:t>
      </w:r>
      <w:proofErr w:type="gramEnd"/>
      <w:r w:rsidR="00243627" w:rsidRPr="002F68E7">
        <w:rPr>
          <w:sz w:val="24"/>
          <w:szCs w:val="24"/>
        </w:rPr>
        <w:t xml:space="preserve"> the last Produce Market of the year will take place on 6</w:t>
      </w:r>
      <w:r w:rsidR="00243627" w:rsidRPr="002F68E7">
        <w:rPr>
          <w:sz w:val="24"/>
          <w:szCs w:val="24"/>
          <w:vertAlign w:val="superscript"/>
        </w:rPr>
        <w:t>th</w:t>
      </w:r>
      <w:r w:rsidR="00243627" w:rsidRPr="002F68E7">
        <w:rPr>
          <w:sz w:val="24"/>
          <w:szCs w:val="24"/>
        </w:rPr>
        <w:t xml:space="preserve"> December and will be promoted as a Christmas Market.</w:t>
      </w:r>
    </w:p>
    <w:p w14:paraId="45A0E786" w14:textId="449DBEF7" w:rsidR="00C439A0" w:rsidRPr="00C439A0" w:rsidRDefault="00C439A0" w:rsidP="00E660E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SIGNED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DATE</w:t>
      </w:r>
    </w:p>
    <w:p w14:paraId="2564B3C7" w14:textId="77777777" w:rsidR="00C439A0" w:rsidRDefault="00C439A0" w:rsidP="00E660EE">
      <w:pPr>
        <w:rPr>
          <w:b/>
          <w:bCs/>
          <w:sz w:val="24"/>
          <w:szCs w:val="24"/>
        </w:rPr>
      </w:pPr>
    </w:p>
    <w:p w14:paraId="0BAEC670" w14:textId="77777777" w:rsidR="00C439A0" w:rsidRDefault="00C439A0" w:rsidP="00E660EE">
      <w:pPr>
        <w:rPr>
          <w:b/>
          <w:bCs/>
          <w:sz w:val="24"/>
          <w:szCs w:val="24"/>
        </w:rPr>
      </w:pPr>
    </w:p>
    <w:p w14:paraId="35FE1C2E" w14:textId="23519430" w:rsidR="00EB44BF" w:rsidRPr="002F68E7" w:rsidRDefault="002672C0" w:rsidP="00E660EE">
      <w:pPr>
        <w:rPr>
          <w:bCs/>
          <w:sz w:val="24"/>
          <w:szCs w:val="24"/>
        </w:rPr>
      </w:pPr>
      <w:r w:rsidRPr="002F68E7">
        <w:rPr>
          <w:b/>
          <w:bCs/>
          <w:sz w:val="24"/>
          <w:szCs w:val="24"/>
        </w:rPr>
        <w:t>15.</w:t>
      </w:r>
      <w:r w:rsidRPr="002F68E7">
        <w:rPr>
          <w:sz w:val="24"/>
          <w:szCs w:val="24"/>
        </w:rPr>
        <w:t xml:space="preserve"> A</w:t>
      </w:r>
      <w:r w:rsidRPr="002F68E7">
        <w:rPr>
          <w:b/>
          <w:sz w:val="24"/>
          <w:szCs w:val="24"/>
        </w:rPr>
        <w:t>OB</w:t>
      </w:r>
    </w:p>
    <w:p w14:paraId="42184D70" w14:textId="7CF19693" w:rsidR="00EB44BF" w:rsidRPr="002F68E7" w:rsidRDefault="00EB44BF" w:rsidP="00E660EE">
      <w:pPr>
        <w:rPr>
          <w:sz w:val="24"/>
          <w:szCs w:val="24"/>
        </w:rPr>
      </w:pPr>
      <w:r w:rsidRPr="002F68E7">
        <w:rPr>
          <w:sz w:val="24"/>
          <w:szCs w:val="24"/>
        </w:rPr>
        <w:t xml:space="preserve">Liz – </w:t>
      </w:r>
      <w:r w:rsidR="002672C0" w:rsidRPr="002F68E7">
        <w:rPr>
          <w:sz w:val="24"/>
          <w:szCs w:val="24"/>
        </w:rPr>
        <w:t>frustratingly the planters outside of the hall are being used as ash trays by users of the hall.</w:t>
      </w:r>
    </w:p>
    <w:p w14:paraId="3CE0FA44" w14:textId="388B16FA" w:rsidR="00EB44BF" w:rsidRPr="002F68E7" w:rsidRDefault="00EB44BF" w:rsidP="00E660EE">
      <w:pPr>
        <w:rPr>
          <w:sz w:val="24"/>
          <w:szCs w:val="24"/>
        </w:rPr>
      </w:pPr>
      <w:r w:rsidRPr="002F68E7">
        <w:rPr>
          <w:sz w:val="24"/>
          <w:szCs w:val="24"/>
        </w:rPr>
        <w:t xml:space="preserve">Lubna </w:t>
      </w:r>
      <w:r w:rsidR="002672C0" w:rsidRPr="002F68E7">
        <w:rPr>
          <w:sz w:val="24"/>
          <w:szCs w:val="24"/>
        </w:rPr>
        <w:t xml:space="preserve">enquired about food and hygiene certificates and Chair confirmed that all </w:t>
      </w:r>
      <w:r w:rsidR="00E8453F" w:rsidRPr="002F68E7">
        <w:rPr>
          <w:sz w:val="24"/>
          <w:szCs w:val="24"/>
        </w:rPr>
        <w:t>committee users who are responsible for handling food have completed the required training.</w:t>
      </w:r>
    </w:p>
    <w:p w14:paraId="17690113" w14:textId="3AB2B90B" w:rsidR="00EB44BF" w:rsidRPr="002F68E7" w:rsidRDefault="00EB44BF" w:rsidP="00E660EE">
      <w:pPr>
        <w:rPr>
          <w:sz w:val="24"/>
          <w:szCs w:val="24"/>
        </w:rPr>
      </w:pPr>
      <w:r w:rsidRPr="002F68E7">
        <w:rPr>
          <w:sz w:val="24"/>
          <w:szCs w:val="24"/>
        </w:rPr>
        <w:t xml:space="preserve">Jan – </w:t>
      </w:r>
      <w:r w:rsidR="00E8453F" w:rsidRPr="002F68E7">
        <w:rPr>
          <w:sz w:val="24"/>
          <w:szCs w:val="24"/>
        </w:rPr>
        <w:t xml:space="preserve">We need to look at our costings, particularly </w:t>
      </w:r>
      <w:proofErr w:type="gramStart"/>
      <w:r w:rsidR="00E8453F" w:rsidRPr="002F68E7">
        <w:rPr>
          <w:sz w:val="24"/>
          <w:szCs w:val="24"/>
        </w:rPr>
        <w:t>with regard to</w:t>
      </w:r>
      <w:proofErr w:type="gramEnd"/>
      <w:r w:rsidR="00E8453F" w:rsidRPr="002F68E7">
        <w:rPr>
          <w:sz w:val="24"/>
          <w:szCs w:val="24"/>
        </w:rPr>
        <w:t xml:space="preserve"> large events where the </w:t>
      </w:r>
      <w:proofErr w:type="spellStart"/>
      <w:r w:rsidR="00E8453F" w:rsidRPr="002F68E7">
        <w:rPr>
          <w:sz w:val="24"/>
          <w:szCs w:val="24"/>
        </w:rPr>
        <w:t>clean up</w:t>
      </w:r>
      <w:proofErr w:type="spellEnd"/>
      <w:r w:rsidR="00E8453F" w:rsidRPr="002F68E7">
        <w:rPr>
          <w:sz w:val="24"/>
          <w:szCs w:val="24"/>
        </w:rPr>
        <w:t xml:space="preserve"> service is offered. Officers to meet with Rebecca to look at costings and report back at the next meeting. </w:t>
      </w:r>
    </w:p>
    <w:p w14:paraId="23F00E4B" w14:textId="50ECAFAA" w:rsidR="00173836" w:rsidRPr="002F68E7" w:rsidRDefault="00173836" w:rsidP="00E660EE">
      <w:pPr>
        <w:rPr>
          <w:sz w:val="24"/>
          <w:szCs w:val="24"/>
        </w:rPr>
      </w:pPr>
      <w:r w:rsidRPr="002F68E7">
        <w:rPr>
          <w:sz w:val="24"/>
          <w:szCs w:val="24"/>
        </w:rPr>
        <w:t xml:space="preserve">Alan – </w:t>
      </w:r>
      <w:r w:rsidR="00E8453F" w:rsidRPr="002F68E7">
        <w:rPr>
          <w:sz w:val="24"/>
          <w:szCs w:val="24"/>
        </w:rPr>
        <w:t>will alert Short Mat Bowls that it is their responsibility</w:t>
      </w:r>
      <w:r w:rsidR="00E8453F">
        <w:t xml:space="preserve"> </w:t>
      </w:r>
      <w:r w:rsidR="00E8453F" w:rsidRPr="002F68E7">
        <w:rPr>
          <w:sz w:val="24"/>
          <w:szCs w:val="24"/>
        </w:rPr>
        <w:t>to get any electrical items on the premises PAT tested.  This is clearly stated in the terms and conditions.</w:t>
      </w:r>
    </w:p>
    <w:p w14:paraId="51A75FF1" w14:textId="14C49934" w:rsidR="00302600" w:rsidRPr="002F68E7" w:rsidRDefault="005E64F2" w:rsidP="00E660EE">
      <w:pPr>
        <w:rPr>
          <w:sz w:val="24"/>
          <w:szCs w:val="24"/>
        </w:rPr>
      </w:pPr>
      <w:r w:rsidRPr="002F68E7">
        <w:rPr>
          <w:sz w:val="24"/>
          <w:szCs w:val="24"/>
        </w:rPr>
        <w:t xml:space="preserve">Wall </w:t>
      </w:r>
      <w:proofErr w:type="gramStart"/>
      <w:r w:rsidRPr="002F68E7">
        <w:rPr>
          <w:sz w:val="24"/>
          <w:szCs w:val="24"/>
        </w:rPr>
        <w:t>protection  in</w:t>
      </w:r>
      <w:proofErr w:type="gramEnd"/>
      <w:r w:rsidRPr="002F68E7">
        <w:rPr>
          <w:sz w:val="24"/>
          <w:szCs w:val="24"/>
        </w:rPr>
        <w:t xml:space="preserve"> Chown and Cartwright – Cladding would cost £73.63 per sheet.  Agreed that wipeable </w:t>
      </w:r>
      <w:r w:rsidR="000D1E64" w:rsidRPr="002F68E7">
        <w:rPr>
          <w:sz w:val="24"/>
          <w:szCs w:val="24"/>
        </w:rPr>
        <w:t>durable paint would be used on the walls.  Paul has agreed to paint the hall.</w:t>
      </w:r>
    </w:p>
    <w:p w14:paraId="7D31E948" w14:textId="41F0D87C" w:rsidR="00813DB5" w:rsidRDefault="000D1E64" w:rsidP="00E660EE">
      <w:pPr>
        <w:rPr>
          <w:b/>
          <w:sz w:val="24"/>
          <w:szCs w:val="24"/>
        </w:rPr>
      </w:pPr>
      <w:r w:rsidRPr="002F68E7">
        <w:rPr>
          <w:b/>
          <w:sz w:val="24"/>
          <w:szCs w:val="24"/>
        </w:rPr>
        <w:t>Date of Next Meeting -</w:t>
      </w:r>
      <w:r w:rsidR="003F1489" w:rsidRPr="002F68E7">
        <w:rPr>
          <w:b/>
          <w:sz w:val="24"/>
          <w:szCs w:val="24"/>
        </w:rPr>
        <w:t>Thursday 24</w:t>
      </w:r>
      <w:r w:rsidR="003F1489" w:rsidRPr="002F68E7">
        <w:rPr>
          <w:b/>
          <w:sz w:val="24"/>
          <w:szCs w:val="24"/>
          <w:vertAlign w:val="superscript"/>
        </w:rPr>
        <w:t>th</w:t>
      </w:r>
      <w:r w:rsidR="003F1489" w:rsidRPr="002F68E7">
        <w:rPr>
          <w:b/>
          <w:sz w:val="24"/>
          <w:szCs w:val="24"/>
        </w:rPr>
        <w:t xml:space="preserve"> September at </w:t>
      </w:r>
      <w:r w:rsidR="005F02E7" w:rsidRPr="002F68E7">
        <w:rPr>
          <w:b/>
          <w:sz w:val="24"/>
          <w:szCs w:val="24"/>
        </w:rPr>
        <w:t>3.30 pm</w:t>
      </w:r>
      <w:r w:rsidRPr="002F68E7">
        <w:rPr>
          <w:b/>
          <w:sz w:val="24"/>
          <w:szCs w:val="24"/>
        </w:rPr>
        <w:t xml:space="preserve"> </w:t>
      </w:r>
    </w:p>
    <w:p w14:paraId="78CC999D" w14:textId="77777777" w:rsidR="00C439A0" w:rsidRDefault="00C439A0" w:rsidP="00E660EE">
      <w:pPr>
        <w:rPr>
          <w:b/>
          <w:sz w:val="24"/>
          <w:szCs w:val="24"/>
        </w:rPr>
      </w:pPr>
    </w:p>
    <w:p w14:paraId="71291474" w14:textId="3A36775F" w:rsidR="00C439A0" w:rsidRPr="002F68E7" w:rsidRDefault="00C439A0" w:rsidP="00E660EE">
      <w:pPr>
        <w:rPr>
          <w:sz w:val="24"/>
          <w:szCs w:val="24"/>
        </w:rPr>
      </w:pPr>
      <w:r>
        <w:rPr>
          <w:b/>
          <w:sz w:val="24"/>
          <w:szCs w:val="24"/>
        </w:rPr>
        <w:t>SIGNED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DATE</w:t>
      </w:r>
    </w:p>
    <w:p w14:paraId="3638C467" w14:textId="77777777" w:rsidR="00302600" w:rsidRDefault="00302600" w:rsidP="00E660EE"/>
    <w:p w14:paraId="6F6E7A23" w14:textId="77777777" w:rsidR="00302600" w:rsidRDefault="00302600" w:rsidP="00E660EE"/>
    <w:p w14:paraId="07EB174B" w14:textId="77777777" w:rsidR="00544570" w:rsidRDefault="00544570" w:rsidP="00E660EE"/>
    <w:p w14:paraId="57BEC66B" w14:textId="77777777" w:rsidR="00DA538C" w:rsidRDefault="00DA538C" w:rsidP="005F7870">
      <w:pPr>
        <w:jc w:val="center"/>
      </w:pPr>
    </w:p>
    <w:p w14:paraId="39797621" w14:textId="77777777" w:rsidR="00DA538C" w:rsidRDefault="00DA538C" w:rsidP="00DA538C"/>
    <w:p w14:paraId="54DA2CE3" w14:textId="77777777" w:rsidR="00EB75DA" w:rsidRDefault="00EB75DA" w:rsidP="005F7870">
      <w:pPr>
        <w:jc w:val="center"/>
      </w:pPr>
    </w:p>
    <w:p w14:paraId="50F8DFEC" w14:textId="77777777" w:rsidR="00EB75DA" w:rsidRDefault="00EB75DA" w:rsidP="005F7870">
      <w:pPr>
        <w:jc w:val="center"/>
      </w:pPr>
    </w:p>
    <w:p w14:paraId="76B34A4E" w14:textId="77777777" w:rsidR="00EB75DA" w:rsidRDefault="00EB75DA" w:rsidP="005F7870">
      <w:pPr>
        <w:jc w:val="center"/>
      </w:pPr>
    </w:p>
    <w:p w14:paraId="57368FEA" w14:textId="77777777" w:rsidR="00EB75DA" w:rsidRDefault="00EB75DA" w:rsidP="005F7870">
      <w:pPr>
        <w:jc w:val="center"/>
      </w:pPr>
    </w:p>
    <w:sectPr w:rsidR="00EB75DA" w:rsidSect="002F68E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028FA" w14:textId="77777777" w:rsidR="001669FF" w:rsidRDefault="001669FF" w:rsidP="00EB1609">
      <w:pPr>
        <w:spacing w:after="0" w:line="240" w:lineRule="auto"/>
      </w:pPr>
      <w:r>
        <w:separator/>
      </w:r>
    </w:p>
  </w:endnote>
  <w:endnote w:type="continuationSeparator" w:id="0">
    <w:p w14:paraId="52148683" w14:textId="77777777" w:rsidR="001669FF" w:rsidRDefault="001669FF" w:rsidP="00EB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E2F02" w14:textId="77777777" w:rsidR="001669FF" w:rsidRDefault="001669FF" w:rsidP="00EB1609">
      <w:pPr>
        <w:spacing w:after="0" w:line="240" w:lineRule="auto"/>
      </w:pPr>
      <w:r>
        <w:separator/>
      </w:r>
    </w:p>
  </w:footnote>
  <w:footnote w:type="continuationSeparator" w:id="0">
    <w:p w14:paraId="294E253F" w14:textId="77777777" w:rsidR="001669FF" w:rsidRDefault="001669FF" w:rsidP="00EB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7985F" w14:textId="77777777" w:rsidR="00EB1609" w:rsidRPr="00EB1609" w:rsidRDefault="00EB1609" w:rsidP="00EB1609">
    <w:pPr>
      <w:pStyle w:val="Header"/>
      <w:jc w:val="center"/>
      <w:rPr>
        <w:rFonts w:ascii="Baguet Script" w:hAnsi="Baguet Script" w:cs="Aparajita"/>
        <w:sz w:val="48"/>
        <w:szCs w:val="48"/>
      </w:rPr>
    </w:pPr>
    <w:r w:rsidRPr="00EB1609">
      <w:rPr>
        <w:rFonts w:ascii="Baguet Script" w:hAnsi="Baguet Script" w:cs="Aparajita"/>
        <w:caps/>
        <w:noProof/>
        <w:color w:val="808080" w:themeColor="background1" w:themeShade="80"/>
        <w:sz w:val="44"/>
        <w:szCs w:val="4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91E50E" wp14:editId="131AFA22">
              <wp:simplePos x="0" y="0"/>
              <wp:positionH relativeFrom="page">
                <wp:align>left</wp:align>
              </wp:positionH>
              <wp:positionV relativeFrom="page">
                <wp:posOffset>273454</wp:posOffset>
              </wp:positionV>
              <wp:extent cx="1700784" cy="1024128"/>
              <wp:effectExtent l="0" t="0" r="0" b="508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6C710" w14:textId="77777777" w:rsidR="00EB1609" w:rsidRDefault="00EB1609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91E50E" id="Group 56" o:spid="_x0000_s1026" style="position:absolute;left:0;text-align:left;margin-left:0;margin-top:21.55pt;width:133.9pt;height:80.65pt;z-index:251659264;mso-position-horizontal:left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60B6C710" w14:textId="77777777" w:rsidR="00EB1609" w:rsidRDefault="00EB1609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EB1609">
      <w:rPr>
        <w:rFonts w:ascii="Baguet Script" w:hAnsi="Baguet Script" w:cs="Aparajita"/>
        <w:sz w:val="48"/>
        <w:szCs w:val="48"/>
      </w:rPr>
      <w:t>Creech St Michael Village Hall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7E9"/>
    <w:multiLevelType w:val="hybridMultilevel"/>
    <w:tmpl w:val="5B8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26C5"/>
    <w:multiLevelType w:val="hybridMultilevel"/>
    <w:tmpl w:val="B62071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95D2C"/>
    <w:multiLevelType w:val="hybridMultilevel"/>
    <w:tmpl w:val="43F8DA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673B7"/>
    <w:multiLevelType w:val="hybridMultilevel"/>
    <w:tmpl w:val="946EC2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43D19"/>
    <w:multiLevelType w:val="hybridMultilevel"/>
    <w:tmpl w:val="37B2F7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53964">
    <w:abstractNumId w:val="1"/>
  </w:num>
  <w:num w:numId="2" w16cid:durableId="201133681">
    <w:abstractNumId w:val="3"/>
  </w:num>
  <w:num w:numId="3" w16cid:durableId="1378898603">
    <w:abstractNumId w:val="0"/>
  </w:num>
  <w:num w:numId="4" w16cid:durableId="924729109">
    <w:abstractNumId w:val="2"/>
  </w:num>
  <w:num w:numId="5" w16cid:durableId="558437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8C"/>
    <w:rsid w:val="00004661"/>
    <w:rsid w:val="00032331"/>
    <w:rsid w:val="00080ED3"/>
    <w:rsid w:val="0009384A"/>
    <w:rsid w:val="000941AD"/>
    <w:rsid w:val="000A73D2"/>
    <w:rsid w:val="000A7817"/>
    <w:rsid w:val="000B0C6C"/>
    <w:rsid w:val="000D1E64"/>
    <w:rsid w:val="000D7D28"/>
    <w:rsid w:val="000E0341"/>
    <w:rsid w:val="000E7669"/>
    <w:rsid w:val="000F76B1"/>
    <w:rsid w:val="00105238"/>
    <w:rsid w:val="0011639F"/>
    <w:rsid w:val="0012634E"/>
    <w:rsid w:val="00137824"/>
    <w:rsid w:val="00143C15"/>
    <w:rsid w:val="00144778"/>
    <w:rsid w:val="001452E3"/>
    <w:rsid w:val="00160A22"/>
    <w:rsid w:val="0016229D"/>
    <w:rsid w:val="001669FF"/>
    <w:rsid w:val="00173836"/>
    <w:rsid w:val="001867BA"/>
    <w:rsid w:val="00186C8E"/>
    <w:rsid w:val="001A6C8F"/>
    <w:rsid w:val="001A6FDE"/>
    <w:rsid w:val="001C2357"/>
    <w:rsid w:val="001D5FE9"/>
    <w:rsid w:val="001F7EE9"/>
    <w:rsid w:val="00217134"/>
    <w:rsid w:val="00243247"/>
    <w:rsid w:val="00243627"/>
    <w:rsid w:val="002543F4"/>
    <w:rsid w:val="002672C0"/>
    <w:rsid w:val="002673A7"/>
    <w:rsid w:val="00281903"/>
    <w:rsid w:val="002A7C70"/>
    <w:rsid w:val="002B7AD8"/>
    <w:rsid w:val="002C2B54"/>
    <w:rsid w:val="002D3F33"/>
    <w:rsid w:val="002F68E7"/>
    <w:rsid w:val="00302600"/>
    <w:rsid w:val="00323CFF"/>
    <w:rsid w:val="003402F5"/>
    <w:rsid w:val="00341AAE"/>
    <w:rsid w:val="00344D0B"/>
    <w:rsid w:val="003673C9"/>
    <w:rsid w:val="00376012"/>
    <w:rsid w:val="00397AEC"/>
    <w:rsid w:val="003C7D0D"/>
    <w:rsid w:val="003E45A1"/>
    <w:rsid w:val="003F1489"/>
    <w:rsid w:val="003F564E"/>
    <w:rsid w:val="003F6A1D"/>
    <w:rsid w:val="00405929"/>
    <w:rsid w:val="004231FA"/>
    <w:rsid w:val="0044771D"/>
    <w:rsid w:val="004547C7"/>
    <w:rsid w:val="00483DDB"/>
    <w:rsid w:val="004B0ABC"/>
    <w:rsid w:val="004C7450"/>
    <w:rsid w:val="004F71BC"/>
    <w:rsid w:val="0050478A"/>
    <w:rsid w:val="005059B4"/>
    <w:rsid w:val="00543334"/>
    <w:rsid w:val="00544570"/>
    <w:rsid w:val="0055274B"/>
    <w:rsid w:val="00555875"/>
    <w:rsid w:val="005609B6"/>
    <w:rsid w:val="00583D74"/>
    <w:rsid w:val="00592318"/>
    <w:rsid w:val="005A1F29"/>
    <w:rsid w:val="005C4FA8"/>
    <w:rsid w:val="005C6667"/>
    <w:rsid w:val="005E2213"/>
    <w:rsid w:val="005E64F2"/>
    <w:rsid w:val="005F02E7"/>
    <w:rsid w:val="005F7870"/>
    <w:rsid w:val="00600E58"/>
    <w:rsid w:val="00695B90"/>
    <w:rsid w:val="006A2F2A"/>
    <w:rsid w:val="006B1C83"/>
    <w:rsid w:val="006C2FE5"/>
    <w:rsid w:val="006C467E"/>
    <w:rsid w:val="006E029C"/>
    <w:rsid w:val="006F60A2"/>
    <w:rsid w:val="00726646"/>
    <w:rsid w:val="00780AAE"/>
    <w:rsid w:val="00787311"/>
    <w:rsid w:val="007A3CF6"/>
    <w:rsid w:val="007B6BD4"/>
    <w:rsid w:val="007C680A"/>
    <w:rsid w:val="007E572F"/>
    <w:rsid w:val="00805875"/>
    <w:rsid w:val="008075F2"/>
    <w:rsid w:val="00813DB5"/>
    <w:rsid w:val="00815E78"/>
    <w:rsid w:val="008263F9"/>
    <w:rsid w:val="00843E34"/>
    <w:rsid w:val="008507D6"/>
    <w:rsid w:val="00867A30"/>
    <w:rsid w:val="00881DA3"/>
    <w:rsid w:val="008A19C2"/>
    <w:rsid w:val="008B55DC"/>
    <w:rsid w:val="008B75A6"/>
    <w:rsid w:val="008F7585"/>
    <w:rsid w:val="009164B7"/>
    <w:rsid w:val="00924F95"/>
    <w:rsid w:val="0092698D"/>
    <w:rsid w:val="00947F6D"/>
    <w:rsid w:val="009635C6"/>
    <w:rsid w:val="00987CB4"/>
    <w:rsid w:val="009B10A0"/>
    <w:rsid w:val="009F1891"/>
    <w:rsid w:val="009F2512"/>
    <w:rsid w:val="009F6007"/>
    <w:rsid w:val="00A1454B"/>
    <w:rsid w:val="00A36EF4"/>
    <w:rsid w:val="00A37D6E"/>
    <w:rsid w:val="00A4262F"/>
    <w:rsid w:val="00A62CA1"/>
    <w:rsid w:val="00A845B1"/>
    <w:rsid w:val="00A85E04"/>
    <w:rsid w:val="00A9274E"/>
    <w:rsid w:val="00AB73C9"/>
    <w:rsid w:val="00AC556C"/>
    <w:rsid w:val="00AE0DE5"/>
    <w:rsid w:val="00AE4908"/>
    <w:rsid w:val="00AF3464"/>
    <w:rsid w:val="00B0385B"/>
    <w:rsid w:val="00B0560D"/>
    <w:rsid w:val="00B120DC"/>
    <w:rsid w:val="00B5231B"/>
    <w:rsid w:val="00B67283"/>
    <w:rsid w:val="00B950F5"/>
    <w:rsid w:val="00BC67DF"/>
    <w:rsid w:val="00C007C6"/>
    <w:rsid w:val="00C0463D"/>
    <w:rsid w:val="00C37BB2"/>
    <w:rsid w:val="00C40067"/>
    <w:rsid w:val="00C439A0"/>
    <w:rsid w:val="00C73659"/>
    <w:rsid w:val="00C816E5"/>
    <w:rsid w:val="00CB7CC4"/>
    <w:rsid w:val="00CD772E"/>
    <w:rsid w:val="00CE0B65"/>
    <w:rsid w:val="00CE42BC"/>
    <w:rsid w:val="00D4027A"/>
    <w:rsid w:val="00D46BD7"/>
    <w:rsid w:val="00D50B0B"/>
    <w:rsid w:val="00D77DEA"/>
    <w:rsid w:val="00D91A35"/>
    <w:rsid w:val="00D91DF6"/>
    <w:rsid w:val="00DA0D40"/>
    <w:rsid w:val="00DA538C"/>
    <w:rsid w:val="00DB40AC"/>
    <w:rsid w:val="00DE01C3"/>
    <w:rsid w:val="00DF4456"/>
    <w:rsid w:val="00DF4F0F"/>
    <w:rsid w:val="00DF56EC"/>
    <w:rsid w:val="00DF731D"/>
    <w:rsid w:val="00E00700"/>
    <w:rsid w:val="00E16C38"/>
    <w:rsid w:val="00E244AA"/>
    <w:rsid w:val="00E46920"/>
    <w:rsid w:val="00E51ED8"/>
    <w:rsid w:val="00E660EE"/>
    <w:rsid w:val="00E6715B"/>
    <w:rsid w:val="00E8453F"/>
    <w:rsid w:val="00EA4436"/>
    <w:rsid w:val="00EB1609"/>
    <w:rsid w:val="00EB44BF"/>
    <w:rsid w:val="00EB75DA"/>
    <w:rsid w:val="00EC716B"/>
    <w:rsid w:val="00EF61A3"/>
    <w:rsid w:val="00F11353"/>
    <w:rsid w:val="00F221C5"/>
    <w:rsid w:val="00F30147"/>
    <w:rsid w:val="00F32EC5"/>
    <w:rsid w:val="00F359CC"/>
    <w:rsid w:val="00F45EEE"/>
    <w:rsid w:val="00F47EBC"/>
    <w:rsid w:val="00F57F42"/>
    <w:rsid w:val="00F6507B"/>
    <w:rsid w:val="00F94746"/>
    <w:rsid w:val="00FA150A"/>
    <w:rsid w:val="00FB6ED6"/>
    <w:rsid w:val="00FD04C3"/>
    <w:rsid w:val="00FD2F1E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83919"/>
  <w15:chartTrackingRefBased/>
  <w15:docId w15:val="{07293286-24D5-4BF1-ABC8-5949A2A3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609"/>
  </w:style>
  <w:style w:type="paragraph" w:styleId="Footer">
    <w:name w:val="footer"/>
    <w:basedOn w:val="Normal"/>
    <w:link w:val="FooterChar"/>
    <w:uiPriority w:val="99"/>
    <w:unhideWhenUsed/>
    <w:rsid w:val="00EB1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609"/>
  </w:style>
  <w:style w:type="paragraph" w:styleId="ListParagraph">
    <w:name w:val="List Paragraph"/>
    <w:basedOn w:val="Normal"/>
    <w:uiPriority w:val="34"/>
    <w:qFormat/>
    <w:rsid w:val="00186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mvi\OneDrive\Documents\Custom%20Office%20Templates\Headed%20Note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D53FE-FAC4-49FD-BF3C-71C5A6401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Notepaper</Template>
  <TotalTime>2</TotalTime>
  <Pages>4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Creech Secretary</dc:creator>
  <cp:keywords/>
  <dc:description/>
  <cp:lastModifiedBy>Creech Secretary</cp:lastModifiedBy>
  <cp:revision>2</cp:revision>
  <dcterms:created xsi:type="dcterms:W3CDTF">2026-10-02T09:48:00Z</dcterms:created>
  <dcterms:modified xsi:type="dcterms:W3CDTF">2026-10-02T09:48:00Z</dcterms:modified>
</cp:coreProperties>
</file>